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88" w:type="dxa"/>
        <w:tblInd w:w="-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88"/>
      </w:tblGrid>
      <w:tr w:rsidR="000C40E4" w:rsidRPr="00A03250" w14:paraId="06522730" w14:textId="77777777" w:rsidTr="001B7B6D">
        <w:trPr>
          <w:cantSplit/>
          <w:trHeight w:hRule="exact" w:val="227"/>
        </w:trPr>
        <w:tc>
          <w:tcPr>
            <w:tcW w:w="102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F58A22A" w14:textId="77777777" w:rsidR="000C40E4" w:rsidRPr="00A03250" w:rsidRDefault="000C40E4" w:rsidP="000C40E4">
            <w:pPr>
              <w:spacing w:before="0" w:after="0" w:line="180" w:lineRule="exact"/>
              <w:rPr>
                <w:sz w:val="14"/>
              </w:rPr>
            </w:pPr>
            <w:r>
              <w:rPr>
                <w:rFonts w:cs="Arial"/>
                <w:sz w:val="16"/>
              </w:rPr>
              <w:t xml:space="preserve">An der Zusammenarbeit beteiligtes Unternehmen </w:t>
            </w:r>
            <w:r w:rsidRPr="00A03250">
              <w:rPr>
                <w:rFonts w:cs="Arial"/>
                <w:sz w:val="16"/>
              </w:rPr>
              <w:t>(Vorname</w:t>
            </w:r>
            <w:r>
              <w:rPr>
                <w:rFonts w:cs="Arial"/>
                <w:sz w:val="16"/>
              </w:rPr>
              <w:t xml:space="preserve">, </w:t>
            </w:r>
            <w:r w:rsidRPr="0070525C">
              <w:rPr>
                <w:rFonts w:cs="Arial"/>
                <w:sz w:val="16"/>
              </w:rPr>
              <w:t>Name</w:t>
            </w:r>
            <w:r w:rsidRPr="00A03250">
              <w:rPr>
                <w:rFonts w:cs="Arial"/>
                <w:sz w:val="16"/>
              </w:rPr>
              <w:t xml:space="preserve"> bzw. Unternehmensbezeichnung)</w:t>
            </w:r>
          </w:p>
        </w:tc>
      </w:tr>
      <w:tr w:rsidR="000C40E4" w:rsidRPr="00A03250" w14:paraId="1B5F57C0" w14:textId="77777777" w:rsidTr="00D65837">
        <w:trPr>
          <w:cantSplit/>
          <w:trHeight w:hRule="exact" w:val="446"/>
        </w:trPr>
        <w:tc>
          <w:tcPr>
            <w:tcW w:w="102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B60EB8" w14:textId="77777777" w:rsidR="000C40E4" w:rsidRPr="00A03250" w:rsidRDefault="000C40E4" w:rsidP="00A03250">
            <w:pPr>
              <w:spacing w:before="0" w:after="0" w:line="240" w:lineRule="exact"/>
              <w:rPr>
                <w:sz w:val="20"/>
              </w:rPr>
            </w:pPr>
          </w:p>
        </w:tc>
      </w:tr>
      <w:tr w:rsidR="000C40E4" w:rsidRPr="00A03250" w14:paraId="6F4357EC" w14:textId="77777777" w:rsidTr="00852361">
        <w:trPr>
          <w:cantSplit/>
          <w:trHeight w:hRule="exact" w:val="423"/>
        </w:trPr>
        <w:tc>
          <w:tcPr>
            <w:tcW w:w="10288" w:type="dxa"/>
            <w:tcBorders>
              <w:top w:val="single" w:sz="4" w:space="0" w:color="auto"/>
            </w:tcBorders>
            <w:vAlign w:val="center"/>
          </w:tcPr>
          <w:p w14:paraId="33B62F5A" w14:textId="46C7F518" w:rsidR="000C40E4" w:rsidRPr="00FE0BD0" w:rsidRDefault="000C40E4" w:rsidP="000C40E4">
            <w:pPr>
              <w:spacing w:before="0" w:after="0" w:line="240" w:lineRule="exact"/>
              <w:rPr>
                <w:sz w:val="20"/>
              </w:rPr>
            </w:pPr>
            <w:r w:rsidRPr="00FE0BD0">
              <w:rPr>
                <w:bCs/>
                <w:sz w:val="20"/>
              </w:rPr>
              <w:t xml:space="preserve"> </w:t>
            </w:r>
            <w:r w:rsidR="00B33CF8">
              <w:rPr>
                <w:bCs/>
                <w:sz w:val="20"/>
              </w:rPr>
              <w:t xml:space="preserve">Alle Angaben beziehen sich auf das zuletzt bilanzierte/ abgeschlossene </w:t>
            </w:r>
            <w:r w:rsidRPr="00FE0BD0">
              <w:rPr>
                <w:sz w:val="20"/>
              </w:rPr>
              <w:t>Geschäftsjahr 20____</w:t>
            </w:r>
          </w:p>
        </w:tc>
      </w:tr>
    </w:tbl>
    <w:tbl>
      <w:tblPr>
        <w:tblStyle w:val="Tabellenraster"/>
        <w:tblW w:w="9956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56"/>
      </w:tblGrid>
      <w:tr w:rsidR="00A44ED1" w:rsidRPr="00A44ED1" w14:paraId="3C144CB9" w14:textId="77777777" w:rsidTr="009064F6">
        <w:tc>
          <w:tcPr>
            <w:tcW w:w="9956" w:type="dxa"/>
            <w:shd w:val="clear" w:color="auto" w:fill="8DB3E2" w:themeFill="text2" w:themeFillTint="66"/>
          </w:tcPr>
          <w:p w14:paraId="0DD19380" w14:textId="5E0210F7" w:rsidR="00A44ED1" w:rsidRDefault="00870841" w:rsidP="00B33CF8">
            <w:pPr>
              <w:pStyle w:val="Merkblattzu"/>
              <w:spacing w:after="0"/>
              <w:rPr>
                <w:sz w:val="32"/>
              </w:rPr>
            </w:pPr>
            <w:r>
              <w:rPr>
                <w:sz w:val="31"/>
                <w:szCs w:val="31"/>
              </w:rPr>
              <w:t xml:space="preserve">Erklärung Unternehmensklassen: </w:t>
            </w:r>
            <w:r w:rsidR="008620C3">
              <w:rPr>
                <w:sz w:val="31"/>
                <w:szCs w:val="31"/>
              </w:rPr>
              <w:t>E</w:t>
            </w:r>
            <w:r w:rsidR="00A44ED1" w:rsidRPr="00172CD3">
              <w:rPr>
                <w:sz w:val="31"/>
                <w:szCs w:val="31"/>
              </w:rPr>
              <w:t xml:space="preserve">rklärung zur Definition </w:t>
            </w:r>
            <w:r w:rsidR="00AD4588">
              <w:rPr>
                <w:sz w:val="31"/>
                <w:szCs w:val="31"/>
              </w:rPr>
              <w:t>der Kleinstunternehmen, k</w:t>
            </w:r>
            <w:r w:rsidR="00A44ED1" w:rsidRPr="00172CD3">
              <w:rPr>
                <w:sz w:val="31"/>
                <w:szCs w:val="31"/>
              </w:rPr>
              <w:t>lein</w:t>
            </w:r>
            <w:r w:rsidR="004E1699">
              <w:rPr>
                <w:sz w:val="31"/>
                <w:szCs w:val="31"/>
              </w:rPr>
              <w:t>en</w:t>
            </w:r>
            <w:r w:rsidR="00A44ED1" w:rsidRPr="00172CD3">
              <w:rPr>
                <w:sz w:val="31"/>
                <w:szCs w:val="31"/>
              </w:rPr>
              <w:t xml:space="preserve"> und mittleren U</w:t>
            </w:r>
            <w:r w:rsidR="00172CD3" w:rsidRPr="00172CD3">
              <w:rPr>
                <w:sz w:val="31"/>
                <w:szCs w:val="31"/>
              </w:rPr>
              <w:t xml:space="preserve">nternehmen </w:t>
            </w:r>
            <w:r w:rsidR="00A44ED1" w:rsidRPr="00172CD3">
              <w:rPr>
                <w:sz w:val="31"/>
                <w:szCs w:val="31"/>
              </w:rPr>
              <w:t xml:space="preserve">(KMU) </w:t>
            </w:r>
          </w:p>
        </w:tc>
      </w:tr>
    </w:tbl>
    <w:p w14:paraId="1CCFC4C3" w14:textId="77777777" w:rsidR="007B09B9" w:rsidRDefault="007B09B9" w:rsidP="007B09B9">
      <w:pPr>
        <w:spacing w:before="120" w:after="120" w:line="240" w:lineRule="auto"/>
        <w:ind w:left="142"/>
        <w:rPr>
          <w:rFonts w:eastAsia="Calibri"/>
        </w:rPr>
      </w:pPr>
      <w:r>
        <w:rPr>
          <w:rFonts w:eastAsia="Calibri"/>
        </w:rPr>
        <w:t>Nach dem/den für mein/e Unternehmen ermittelten Wert/e, gehört mein Unternehmen zu folgender Unternehmensklasse</w:t>
      </w:r>
      <w:r>
        <w:rPr>
          <w:rStyle w:val="Funotenzeichen"/>
          <w:rFonts w:ascii="Arial Narrow" w:hAnsi="Arial Narrow" w:cs="Arial"/>
          <w:b/>
          <w:color w:val="0000FF" w:themeColor="hyperlink"/>
          <w:sz w:val="20"/>
          <w:u w:val="single"/>
        </w:rPr>
        <w:footnoteReference w:id="1"/>
      </w:r>
      <w:r>
        <w:rPr>
          <w:rFonts w:eastAsia="Calibri"/>
        </w:rPr>
        <w:t>:</w:t>
      </w:r>
    </w:p>
    <w:tbl>
      <w:tblPr>
        <w:tblStyle w:val="Tabellenraster1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8"/>
        <w:gridCol w:w="7118"/>
      </w:tblGrid>
      <w:tr w:rsidR="005D4EE4" w:rsidRPr="0020625A" w14:paraId="5EEC0B98" w14:textId="77777777" w:rsidTr="00755BD6">
        <w:trPr>
          <w:trHeight w:val="567"/>
        </w:trPr>
        <w:tc>
          <w:tcPr>
            <w:tcW w:w="3088" w:type="dxa"/>
            <w:vAlign w:val="center"/>
          </w:tcPr>
          <w:p w14:paraId="4B1BD9E3" w14:textId="77777777" w:rsidR="005D4EE4" w:rsidRPr="0020625A" w:rsidRDefault="005D4EE4" w:rsidP="00755BD6">
            <w:pPr>
              <w:autoSpaceDE w:val="0"/>
              <w:autoSpaceDN w:val="0"/>
              <w:adjustRightInd w:val="0"/>
              <w:spacing w:before="0" w:after="0" w:line="240" w:lineRule="auto"/>
              <w:ind w:left="318" w:hanging="318"/>
              <w:rPr>
                <w:rFonts w:cs="Arial"/>
                <w:bCs/>
                <w:sz w:val="18"/>
                <w:szCs w:val="18"/>
                <w:lang w:eastAsia="en-US"/>
              </w:rPr>
            </w:pP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instrText xml:space="preserve"> FORMCHECKBOX </w:instrText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separate"/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end"/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ab/>
            </w:r>
            <w:r w:rsidRPr="0020625A">
              <w:rPr>
                <w:rFonts w:cs="Arial"/>
                <w:b/>
                <w:bCs/>
                <w:sz w:val="18"/>
                <w:szCs w:val="18"/>
                <w:lang w:eastAsia="en-US"/>
              </w:rPr>
              <w:t>Kleinst</w:t>
            </w:r>
            <w:r>
              <w:rPr>
                <w:rFonts w:cs="Arial"/>
                <w:bCs/>
                <w:sz w:val="18"/>
                <w:szCs w:val="18"/>
                <w:lang w:eastAsia="en-US"/>
              </w:rPr>
              <w:t>unternehmen</w:t>
            </w:r>
          </w:p>
        </w:tc>
        <w:tc>
          <w:tcPr>
            <w:tcW w:w="7118" w:type="dxa"/>
            <w:vAlign w:val="center"/>
          </w:tcPr>
          <w:p w14:paraId="0682B1CF" w14:textId="77777777" w:rsidR="005D4EE4" w:rsidRPr="0020625A" w:rsidRDefault="005D4EE4" w:rsidP="00755BD6">
            <w:pPr>
              <w:spacing w:before="0" w:after="0" w:line="240" w:lineRule="auto"/>
              <w:rPr>
                <w:rFonts w:cs="Arial"/>
                <w:bCs/>
                <w:sz w:val="18"/>
                <w:szCs w:val="22"/>
                <w:lang w:eastAsia="en-US"/>
              </w:rPr>
            </w:pPr>
            <w:r w:rsidRPr="0020625A">
              <w:rPr>
                <w:rFonts w:eastAsia="Calibri"/>
                <w:sz w:val="18"/>
                <w:szCs w:val="22"/>
                <w:lang w:eastAsia="en-US"/>
              </w:rPr>
              <w:t>Das Untern</w:t>
            </w:r>
            <w:r>
              <w:rPr>
                <w:rFonts w:eastAsia="Calibri"/>
                <w:sz w:val="18"/>
                <w:szCs w:val="22"/>
                <w:lang w:eastAsia="en-US"/>
              </w:rPr>
              <w:t>ehmen beschäftigt weniger als 1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0 Personen </w:t>
            </w:r>
            <w:r w:rsidRPr="0020625A">
              <w:rPr>
                <w:rFonts w:eastAsia="Calibri"/>
                <w:b/>
                <w:sz w:val="18"/>
                <w:szCs w:val="22"/>
                <w:lang w:eastAsia="en-US"/>
              </w:rPr>
              <w:t>und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 der erzielte Jahresumsatz be</w:t>
            </w:r>
            <w:r>
              <w:rPr>
                <w:rFonts w:eastAsia="Calibri"/>
                <w:sz w:val="18"/>
                <w:szCs w:val="22"/>
                <w:lang w:eastAsia="en-US"/>
              </w:rPr>
              <w:t>trägt höchstens 2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 Mio. EUR </w:t>
            </w:r>
            <w:r w:rsidRPr="0020625A">
              <w:rPr>
                <w:rFonts w:eastAsia="Calibri"/>
                <w:b/>
                <w:sz w:val="18"/>
                <w:szCs w:val="22"/>
                <w:lang w:eastAsia="en-US"/>
              </w:rPr>
              <w:t>oder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 die J</w:t>
            </w:r>
            <w:r>
              <w:rPr>
                <w:rFonts w:eastAsia="Calibri"/>
                <w:sz w:val="18"/>
                <w:szCs w:val="22"/>
                <w:lang w:eastAsia="en-US"/>
              </w:rPr>
              <w:t>ahresbilanzsumme beträgt max. 2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 Mio. EUR.</w:t>
            </w:r>
          </w:p>
        </w:tc>
      </w:tr>
      <w:tr w:rsidR="005D4EE4" w:rsidRPr="0020625A" w14:paraId="635C3FFF" w14:textId="77777777" w:rsidTr="00755BD6">
        <w:trPr>
          <w:trHeight w:val="567"/>
        </w:trPr>
        <w:tc>
          <w:tcPr>
            <w:tcW w:w="3088" w:type="dxa"/>
            <w:vAlign w:val="center"/>
          </w:tcPr>
          <w:p w14:paraId="2085A54E" w14:textId="77777777" w:rsidR="005D4EE4" w:rsidRPr="008E5D5D" w:rsidRDefault="005D4EE4" w:rsidP="00755BD6">
            <w:pPr>
              <w:autoSpaceDE w:val="0"/>
              <w:autoSpaceDN w:val="0"/>
              <w:adjustRightInd w:val="0"/>
              <w:spacing w:before="0" w:after="0" w:line="240" w:lineRule="auto"/>
              <w:ind w:left="318" w:hanging="318"/>
              <w:rPr>
                <w:rFonts w:cs="Arial"/>
                <w:bCs/>
                <w:sz w:val="18"/>
                <w:szCs w:val="18"/>
                <w:lang w:eastAsia="en-US"/>
              </w:rPr>
            </w:pP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instrText xml:space="preserve"> FORMCHECKBOX </w:instrText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separate"/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end"/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ab/>
            </w:r>
            <w:r>
              <w:rPr>
                <w:rFonts w:cs="Arial"/>
                <w:b/>
                <w:bCs/>
                <w:sz w:val="18"/>
                <w:szCs w:val="18"/>
                <w:lang w:eastAsia="en-US"/>
              </w:rPr>
              <w:t>k</w:t>
            </w:r>
            <w:r w:rsidRPr="0020625A">
              <w:rPr>
                <w:rFonts w:cs="Arial"/>
                <w:b/>
                <w:bCs/>
                <w:sz w:val="18"/>
                <w:szCs w:val="18"/>
                <w:lang w:eastAsia="en-US"/>
              </w:rPr>
              <w:t>leines</w:t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 xml:space="preserve"> Unternehmen</w:t>
            </w:r>
          </w:p>
        </w:tc>
        <w:tc>
          <w:tcPr>
            <w:tcW w:w="7118" w:type="dxa"/>
            <w:vAlign w:val="center"/>
          </w:tcPr>
          <w:p w14:paraId="42236812" w14:textId="77777777" w:rsidR="005D4EE4" w:rsidRPr="0020625A" w:rsidRDefault="005D4EE4" w:rsidP="00755BD6">
            <w:pPr>
              <w:autoSpaceDE w:val="0"/>
              <w:autoSpaceDN w:val="0"/>
              <w:adjustRightInd w:val="0"/>
              <w:spacing w:before="0" w:line="240" w:lineRule="auto"/>
              <w:rPr>
                <w:rFonts w:eastAsia="Calibri"/>
                <w:sz w:val="18"/>
                <w:szCs w:val="18"/>
                <w:lang w:eastAsia="en-US"/>
              </w:rPr>
            </w:pP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Das Unternehmen beschäftigt weniger als 50 Personen </w:t>
            </w:r>
            <w:r w:rsidRPr="0020625A">
              <w:rPr>
                <w:rFonts w:eastAsia="Calibri"/>
                <w:b/>
                <w:sz w:val="18"/>
                <w:szCs w:val="22"/>
                <w:lang w:eastAsia="en-US"/>
              </w:rPr>
              <w:t>und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 der erzielte Jahresumsatz beträgt höchstens 10 Mio. EUR </w:t>
            </w:r>
            <w:r w:rsidRPr="0020625A">
              <w:rPr>
                <w:rFonts w:eastAsia="Calibri"/>
                <w:b/>
                <w:sz w:val="18"/>
                <w:szCs w:val="22"/>
                <w:lang w:eastAsia="en-US"/>
              </w:rPr>
              <w:t>oder</w:t>
            </w:r>
            <w:r w:rsidRPr="0020625A">
              <w:rPr>
                <w:rFonts w:eastAsia="Calibri"/>
                <w:sz w:val="18"/>
                <w:szCs w:val="22"/>
                <w:lang w:eastAsia="en-US"/>
              </w:rPr>
              <w:t xml:space="preserve"> die Jahresbilanzsumme beträgt max. 10 Mio. EUR.</w:t>
            </w:r>
          </w:p>
        </w:tc>
      </w:tr>
      <w:tr w:rsidR="005D4EE4" w:rsidRPr="0020625A" w14:paraId="7FC47257" w14:textId="77777777" w:rsidTr="00755BD6">
        <w:trPr>
          <w:trHeight w:val="567"/>
        </w:trPr>
        <w:tc>
          <w:tcPr>
            <w:tcW w:w="3088" w:type="dxa"/>
            <w:vAlign w:val="center"/>
          </w:tcPr>
          <w:p w14:paraId="65100216" w14:textId="77777777" w:rsidR="005D4EE4" w:rsidRPr="0020625A" w:rsidRDefault="005D4EE4" w:rsidP="00755BD6">
            <w:pPr>
              <w:autoSpaceDE w:val="0"/>
              <w:autoSpaceDN w:val="0"/>
              <w:adjustRightInd w:val="0"/>
              <w:spacing w:before="0" w:after="0" w:line="240" w:lineRule="auto"/>
              <w:ind w:left="318" w:hanging="318"/>
              <w:rPr>
                <w:rFonts w:cs="Arial"/>
                <w:bCs/>
                <w:sz w:val="18"/>
                <w:szCs w:val="18"/>
                <w:lang w:eastAsia="en-US"/>
              </w:rPr>
            </w:pP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instrText xml:space="preserve"> FORMCHECKBOX </w:instrText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separate"/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end"/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ab/>
            </w:r>
            <w:r>
              <w:rPr>
                <w:rFonts w:cs="Arial"/>
                <w:b/>
                <w:bCs/>
                <w:sz w:val="18"/>
                <w:szCs w:val="18"/>
                <w:lang w:eastAsia="en-US"/>
              </w:rPr>
              <w:t>m</w:t>
            </w:r>
            <w:r w:rsidRPr="0020625A">
              <w:rPr>
                <w:rFonts w:cs="Arial"/>
                <w:b/>
                <w:bCs/>
                <w:sz w:val="18"/>
                <w:szCs w:val="18"/>
                <w:lang w:eastAsia="en-US"/>
              </w:rPr>
              <w:t>ittleres</w:t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 xml:space="preserve"> Unternehmen</w:t>
            </w:r>
          </w:p>
        </w:tc>
        <w:tc>
          <w:tcPr>
            <w:tcW w:w="7118" w:type="dxa"/>
            <w:vAlign w:val="center"/>
          </w:tcPr>
          <w:p w14:paraId="322CE7C6" w14:textId="77777777" w:rsidR="005D4EE4" w:rsidRPr="0020625A" w:rsidRDefault="005D4EE4" w:rsidP="00755BD6">
            <w:pPr>
              <w:autoSpaceDE w:val="0"/>
              <w:autoSpaceDN w:val="0"/>
              <w:adjustRightInd w:val="0"/>
              <w:spacing w:before="0" w:line="240" w:lineRule="auto"/>
              <w:rPr>
                <w:rFonts w:cs="Arial"/>
                <w:bCs/>
                <w:sz w:val="18"/>
                <w:szCs w:val="18"/>
                <w:lang w:eastAsia="en-US"/>
              </w:rPr>
            </w:pPr>
            <w:r w:rsidRPr="0020625A">
              <w:rPr>
                <w:rFonts w:eastAsia="Calibri"/>
                <w:sz w:val="18"/>
                <w:szCs w:val="18"/>
                <w:lang w:eastAsia="en-US"/>
              </w:rPr>
              <w:t xml:space="preserve">Das Unternehmen beschäftigt weniger als 250 Personen </w:t>
            </w:r>
            <w:r w:rsidRPr="0020625A">
              <w:rPr>
                <w:rFonts w:eastAsia="Calibri"/>
                <w:b/>
                <w:sz w:val="18"/>
                <w:szCs w:val="18"/>
                <w:lang w:eastAsia="en-US"/>
              </w:rPr>
              <w:t>und</w:t>
            </w:r>
            <w:r w:rsidRPr="0020625A">
              <w:rPr>
                <w:rFonts w:eastAsia="Calibri"/>
                <w:sz w:val="18"/>
                <w:szCs w:val="18"/>
                <w:lang w:eastAsia="en-US"/>
              </w:rPr>
              <w:t xml:space="preserve"> der erzielte Jahresumsatz beträgt höchstens 50 Mio. EUR </w:t>
            </w:r>
            <w:r w:rsidRPr="0020625A">
              <w:rPr>
                <w:rFonts w:eastAsia="Calibri"/>
                <w:b/>
                <w:sz w:val="18"/>
                <w:szCs w:val="18"/>
                <w:lang w:eastAsia="en-US"/>
              </w:rPr>
              <w:t>oder</w:t>
            </w:r>
            <w:r w:rsidRPr="0020625A">
              <w:rPr>
                <w:rFonts w:eastAsia="Calibri"/>
                <w:sz w:val="18"/>
                <w:szCs w:val="18"/>
                <w:lang w:eastAsia="en-US"/>
              </w:rPr>
              <w:t xml:space="preserve"> die Jahresbilanzsumme beträgt max. 43 Mio. EUR.</w:t>
            </w:r>
          </w:p>
        </w:tc>
      </w:tr>
    </w:tbl>
    <w:tbl>
      <w:tblPr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10206"/>
      </w:tblGrid>
      <w:tr w:rsidR="005D4EE4" w:rsidRPr="00011DCF" w14:paraId="1054B143" w14:textId="77777777" w:rsidTr="007B09B9">
        <w:trPr>
          <w:trHeight w:val="1643"/>
        </w:trPr>
        <w:tc>
          <w:tcPr>
            <w:tcW w:w="10206" w:type="dxa"/>
            <w:shd w:val="clear" w:color="auto" w:fill="FDE9D9"/>
          </w:tcPr>
          <w:p w14:paraId="0745EBDD" w14:textId="41E86E05" w:rsidR="005D4EE4" w:rsidRDefault="005D4EE4" w:rsidP="00755BD6">
            <w:pPr>
              <w:spacing w:after="120"/>
              <w:rPr>
                <w:rFonts w:eastAsia="Calibri"/>
              </w:rPr>
            </w:pPr>
            <w:r>
              <w:rPr>
                <w:rFonts w:eastAsia="Calibri"/>
              </w:rPr>
              <w:t>Mitteilungspflicht: Das</w:t>
            </w:r>
            <w:r>
              <w:rPr>
                <w:rFonts w:eastAsia="Calibri"/>
              </w:rPr>
              <w:t xml:space="preserve"> Unternehmen </w:t>
            </w:r>
            <w:r>
              <w:rPr>
                <w:rFonts w:eastAsia="Calibri"/>
              </w:rPr>
              <w:t>verpflichtet sich, Änderungen, die eine andere Einstufung gemäß der vorstehenden Tabelle und KMU-Definition zur Folge haben können, unverzüglich, selbstständig und unaufgefordert mitzuteilen</w:t>
            </w:r>
            <w:r>
              <w:rPr>
                <w:rFonts w:eastAsia="Calibri"/>
              </w:rPr>
              <w:t>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5099"/>
              <w:gridCol w:w="4819"/>
            </w:tblGrid>
            <w:tr w:rsidR="005D4EE4" w:rsidRPr="00011DCF" w14:paraId="44DF92C4" w14:textId="77777777" w:rsidTr="00755BD6">
              <w:trPr>
                <w:trHeight w:val="680"/>
              </w:trPr>
              <w:tc>
                <w:tcPr>
                  <w:tcW w:w="5099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 w:themeFill="background1"/>
                </w:tcPr>
                <w:p w14:paraId="20763A81" w14:textId="77777777" w:rsidR="005D4EE4" w:rsidRPr="00011DCF" w:rsidRDefault="005D4EE4" w:rsidP="00755BD6">
                  <w:pPr>
                    <w:rPr>
                      <w:rFonts w:eastAsia="Calibri"/>
                    </w:rPr>
                  </w:pPr>
                  <w:r w:rsidRPr="00197CB1">
                    <w:rPr>
                      <w:rFonts w:eastAsia="Calibri"/>
                      <w:sz w:val="14"/>
                    </w:rPr>
                    <w:t>Ort, Datum</w:t>
                  </w:r>
                </w:p>
              </w:tc>
              <w:tc>
                <w:tcPr>
                  <w:tcW w:w="4819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FFFFF" w:themeFill="background1"/>
                </w:tcPr>
                <w:p w14:paraId="72AF29B2" w14:textId="77777777" w:rsidR="005D4EE4" w:rsidRPr="006858FF" w:rsidRDefault="005D4EE4" w:rsidP="00755BD6">
                  <w:pPr>
                    <w:rPr>
                      <w:rFonts w:eastAsia="Calibri"/>
                      <w:vertAlign w:val="superscript"/>
                    </w:rPr>
                  </w:pPr>
                  <w:r w:rsidRPr="000C40E4">
                    <w:rPr>
                      <w:rFonts w:eastAsia="Calibri"/>
                      <w:sz w:val="14"/>
                    </w:rPr>
                    <w:t>Un</w:t>
                  </w:r>
                  <w:r>
                    <w:rPr>
                      <w:rFonts w:eastAsia="Calibri"/>
                      <w:sz w:val="14"/>
                    </w:rPr>
                    <w:t>terschrift des beteiligten Untern</w:t>
                  </w:r>
                  <w:r w:rsidRPr="000C40E4">
                    <w:rPr>
                      <w:rFonts w:eastAsia="Calibri"/>
                      <w:sz w:val="14"/>
                    </w:rPr>
                    <w:t>ehmens</w:t>
                  </w:r>
                </w:p>
              </w:tc>
            </w:tr>
          </w:tbl>
          <w:p w14:paraId="4E00D0BD" w14:textId="148C39C4" w:rsidR="005D4EE4" w:rsidRPr="004E1A6D" w:rsidRDefault="005D4EE4" w:rsidP="007B09B9">
            <w:pPr>
              <w:spacing w:before="0"/>
              <w:jc w:val="right"/>
              <w:rPr>
                <w:sz w:val="14"/>
              </w:rPr>
            </w:pPr>
            <w:r>
              <w:rPr>
                <w:sz w:val="14"/>
              </w:rPr>
              <w:t>*B</w:t>
            </w:r>
            <w:r w:rsidRPr="00197CB1">
              <w:rPr>
                <w:sz w:val="14"/>
              </w:rPr>
              <w:t>ei Personengesellschaften</w:t>
            </w:r>
            <w:r>
              <w:rPr>
                <w:sz w:val="14"/>
              </w:rPr>
              <w:t xml:space="preserve"> </w:t>
            </w:r>
            <w:r w:rsidRPr="00197CB1">
              <w:rPr>
                <w:sz w:val="14"/>
              </w:rPr>
              <w:t>und juristischen Personen die mit der Geschäftsführung betraute Person</w:t>
            </w:r>
          </w:p>
        </w:tc>
      </w:tr>
    </w:tbl>
    <w:p w14:paraId="20B97EE5" w14:textId="77777777" w:rsidR="005D4EE4" w:rsidRDefault="005D4EE4" w:rsidP="005A5010">
      <w:pPr>
        <w:spacing w:line="240" w:lineRule="auto"/>
        <w:rPr>
          <w:rFonts w:eastAsia="Calibri"/>
          <w:sz w:val="12"/>
          <w:szCs w:val="12"/>
        </w:rPr>
      </w:pPr>
    </w:p>
    <w:tbl>
      <w:tblPr>
        <w:tblStyle w:val="Tabellenraster1"/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F47E6C" w:rsidRPr="0020625A" w14:paraId="609DBB2C" w14:textId="77777777" w:rsidTr="00E85B79">
        <w:trPr>
          <w:trHeight w:val="567"/>
        </w:trPr>
        <w:tc>
          <w:tcPr>
            <w:tcW w:w="10206" w:type="dxa"/>
            <w:vAlign w:val="center"/>
          </w:tcPr>
          <w:p w14:paraId="32286161" w14:textId="77777777" w:rsidR="00F47E6C" w:rsidRDefault="00F47E6C" w:rsidP="00755BD6">
            <w:pPr>
              <w:spacing w:before="0" w:after="0" w:line="240" w:lineRule="auto"/>
              <w:rPr>
                <w:rFonts w:eastAsia="Calibri"/>
                <w:sz w:val="18"/>
                <w:szCs w:val="22"/>
                <w:lang w:eastAsia="en-US"/>
              </w:rPr>
            </w:pP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instrText xml:space="preserve"> FORMCHECKBOX </w:instrText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separate"/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end"/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ab/>
            </w:r>
            <w:r>
              <w:rPr>
                <w:rFonts w:eastAsia="Calibri"/>
                <w:sz w:val="18"/>
                <w:szCs w:val="22"/>
                <w:lang w:eastAsia="en-US"/>
              </w:rPr>
              <w:t>Es bestehen keine Partner- oder verbundenen Unternehmen.</w:t>
            </w:r>
          </w:p>
          <w:p w14:paraId="09ECE870" w14:textId="0E7151A6" w:rsidR="00F47E6C" w:rsidRPr="0020625A" w:rsidRDefault="00F47E6C" w:rsidP="00755BD6">
            <w:pPr>
              <w:spacing w:before="0" w:after="0" w:line="240" w:lineRule="auto"/>
              <w:rPr>
                <w:rFonts w:cs="Arial"/>
                <w:bCs/>
                <w:sz w:val="18"/>
                <w:szCs w:val="22"/>
                <w:lang w:eastAsia="en-US"/>
              </w:rPr>
            </w:pPr>
            <w:r>
              <w:rPr>
                <w:rFonts w:cs="Arial"/>
                <w:bCs/>
                <w:sz w:val="18"/>
                <w:szCs w:val="22"/>
                <w:lang w:eastAsia="en-US"/>
              </w:rPr>
              <w:t xml:space="preserve">              Die nachfolgende Tabelle ist </w:t>
            </w:r>
            <w:r w:rsidRPr="00F47E6C">
              <w:rPr>
                <w:rFonts w:cs="Arial"/>
                <w:bCs/>
                <w:sz w:val="18"/>
                <w:szCs w:val="22"/>
                <w:u w:val="single"/>
                <w:lang w:eastAsia="en-US"/>
              </w:rPr>
              <w:t>nicht</w:t>
            </w:r>
            <w:r>
              <w:rPr>
                <w:rFonts w:cs="Arial"/>
                <w:bCs/>
                <w:sz w:val="18"/>
                <w:szCs w:val="22"/>
                <w:lang w:eastAsia="en-US"/>
              </w:rPr>
              <w:t xml:space="preserve"> auszufüllen.</w:t>
            </w:r>
          </w:p>
        </w:tc>
      </w:tr>
      <w:tr w:rsidR="00F47E6C" w:rsidRPr="0020625A" w14:paraId="6139E8B3" w14:textId="77777777" w:rsidTr="003E0D30">
        <w:trPr>
          <w:trHeight w:val="567"/>
        </w:trPr>
        <w:tc>
          <w:tcPr>
            <w:tcW w:w="10206" w:type="dxa"/>
            <w:vAlign w:val="center"/>
          </w:tcPr>
          <w:p w14:paraId="13F94866" w14:textId="0E93F3C9" w:rsidR="00F47E6C" w:rsidRDefault="00F47E6C" w:rsidP="00F47E6C">
            <w:pPr>
              <w:spacing w:before="0" w:after="0" w:line="240" w:lineRule="auto"/>
              <w:rPr>
                <w:rFonts w:eastAsia="Calibri"/>
                <w:sz w:val="18"/>
                <w:szCs w:val="22"/>
                <w:lang w:eastAsia="en-US"/>
              </w:rPr>
            </w:pP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instrText xml:space="preserve"> FORMCHECKBOX </w:instrText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separate"/>
            </w:r>
            <w:r w:rsidRPr="0020625A">
              <w:rPr>
                <w:rFonts w:cs="Arial"/>
                <w:bCs/>
                <w:color w:val="FF0000"/>
                <w:sz w:val="18"/>
                <w:szCs w:val="18"/>
                <w:lang w:eastAsia="en-US"/>
              </w:rPr>
              <w:fldChar w:fldCharType="end"/>
            </w:r>
            <w:r w:rsidRPr="0020625A">
              <w:rPr>
                <w:rFonts w:cs="Arial"/>
                <w:bCs/>
                <w:sz w:val="18"/>
                <w:szCs w:val="18"/>
                <w:lang w:eastAsia="en-US"/>
              </w:rPr>
              <w:tab/>
            </w:r>
            <w:r>
              <w:rPr>
                <w:rFonts w:eastAsia="Calibri"/>
                <w:sz w:val="18"/>
                <w:szCs w:val="22"/>
                <w:lang w:eastAsia="en-US"/>
              </w:rPr>
              <w:t>Es bestehen Partner- oder verbundenen Unternehmen.</w:t>
            </w:r>
          </w:p>
          <w:p w14:paraId="5E3CE569" w14:textId="5B7A3FB3" w:rsidR="00F47E6C" w:rsidRPr="0020625A" w:rsidRDefault="00F47E6C" w:rsidP="00F47E6C">
            <w:pPr>
              <w:spacing w:before="0" w:after="0" w:line="240" w:lineRule="auto"/>
              <w:rPr>
                <w:rFonts w:eastAsia="Calibri"/>
                <w:sz w:val="18"/>
                <w:szCs w:val="22"/>
                <w:lang w:eastAsia="en-US"/>
              </w:rPr>
            </w:pPr>
            <w:r>
              <w:rPr>
                <w:rFonts w:cs="Arial"/>
                <w:bCs/>
                <w:sz w:val="18"/>
                <w:szCs w:val="22"/>
                <w:lang w:eastAsia="en-US"/>
              </w:rPr>
              <w:t xml:space="preserve">              Die nachfolgende Tabelle ist</w:t>
            </w:r>
            <w:r w:rsidR="00B33CF8">
              <w:rPr>
                <w:rFonts w:cs="Arial"/>
                <w:bCs/>
                <w:sz w:val="18"/>
                <w:szCs w:val="22"/>
                <w:lang w:eastAsia="en-US"/>
              </w:rPr>
              <w:t xml:space="preserve"> vollständig</w:t>
            </w:r>
            <w:r>
              <w:rPr>
                <w:rFonts w:cs="Arial"/>
                <w:bCs/>
                <w:sz w:val="18"/>
                <w:szCs w:val="22"/>
                <w:lang w:eastAsia="en-US"/>
              </w:rPr>
              <w:t xml:space="preserve"> auszufüllen.</w:t>
            </w:r>
          </w:p>
        </w:tc>
      </w:tr>
    </w:tbl>
    <w:tbl>
      <w:tblPr>
        <w:tblStyle w:val="Tabellenraster"/>
        <w:tblW w:w="10206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974"/>
        <w:gridCol w:w="4838"/>
        <w:gridCol w:w="1418"/>
        <w:gridCol w:w="1417"/>
        <w:gridCol w:w="1559"/>
      </w:tblGrid>
      <w:tr w:rsidR="001B648A" w14:paraId="34552096" w14:textId="77777777" w:rsidTr="009064F6">
        <w:trPr>
          <w:trHeight w:val="283"/>
        </w:trPr>
        <w:tc>
          <w:tcPr>
            <w:tcW w:w="58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59E919B2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E8BA2B2" w14:textId="77777777" w:rsidR="001B648A" w:rsidRPr="005A5010" w:rsidRDefault="001B648A" w:rsidP="00197CB1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Mitarbeiter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ED691F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Jahresumsatz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E697AB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Bilanzsumme</w:t>
            </w:r>
          </w:p>
        </w:tc>
      </w:tr>
      <w:tr w:rsidR="001B648A" w14:paraId="00BB9526" w14:textId="77777777" w:rsidTr="009064F6">
        <w:trPr>
          <w:trHeight w:val="283"/>
        </w:trPr>
        <w:tc>
          <w:tcPr>
            <w:tcW w:w="58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40CFED70" w14:textId="77777777" w:rsidR="001B648A" w:rsidRPr="005A5010" w:rsidRDefault="000C40E4" w:rsidP="000C40E4">
            <w:pPr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Beteiligtes</w:t>
            </w:r>
            <w:r w:rsidR="001B648A" w:rsidRPr="005A5010">
              <w:rPr>
                <w:rFonts w:eastAsia="Calibri"/>
                <w:sz w:val="18"/>
                <w:szCs w:val="18"/>
              </w:rPr>
              <w:t xml:space="preserve"> Unternehmen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D4BE74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39B16AD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C1969B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0E7B2329" w14:textId="77777777" w:rsidTr="009064F6">
        <w:trPr>
          <w:trHeight w:val="283"/>
        </w:trPr>
        <w:tc>
          <w:tcPr>
            <w:tcW w:w="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55884E" w14:textId="77777777" w:rsidR="001B648A" w:rsidRPr="005A5010" w:rsidRDefault="001B648A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Lf</w:t>
            </w:r>
            <w:r w:rsidR="00CD5314" w:rsidRPr="005A5010">
              <w:rPr>
                <w:rFonts w:eastAsia="Calibri"/>
                <w:sz w:val="18"/>
                <w:szCs w:val="18"/>
              </w:rPr>
              <w:t>d</w:t>
            </w:r>
            <w:r w:rsidRPr="005A5010">
              <w:rPr>
                <w:rFonts w:eastAsia="Calibri"/>
                <w:sz w:val="18"/>
                <w:szCs w:val="18"/>
              </w:rPr>
              <w:t>.</w:t>
            </w:r>
            <w:r w:rsidR="00CD5314" w:rsidRPr="005A5010">
              <w:rPr>
                <w:rFonts w:eastAsia="Calibri"/>
                <w:sz w:val="18"/>
                <w:szCs w:val="18"/>
              </w:rPr>
              <w:t xml:space="preserve"> </w:t>
            </w:r>
            <w:r w:rsidRPr="005A5010">
              <w:rPr>
                <w:rFonts w:eastAsia="Calibri"/>
                <w:sz w:val="18"/>
                <w:szCs w:val="18"/>
              </w:rPr>
              <w:t>Nr.</w:t>
            </w:r>
          </w:p>
        </w:tc>
        <w:tc>
          <w:tcPr>
            <w:tcW w:w="48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75AE656" w14:textId="77777777" w:rsidR="001B648A" w:rsidRPr="005A5010" w:rsidRDefault="00A9287A" w:rsidP="00870841">
            <w:pPr>
              <w:jc w:val="both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 xml:space="preserve">Berechnungsbogen </w:t>
            </w:r>
            <w:r w:rsidR="00870841">
              <w:rPr>
                <w:rFonts w:eastAsia="Calibri"/>
                <w:sz w:val="18"/>
                <w:szCs w:val="18"/>
              </w:rPr>
              <w:t>A</w:t>
            </w:r>
            <w:r w:rsidR="00870841" w:rsidRPr="005A5010">
              <w:rPr>
                <w:rFonts w:eastAsia="Calibri"/>
                <w:sz w:val="18"/>
                <w:szCs w:val="18"/>
              </w:rPr>
              <w:t xml:space="preserve"> „Partnerunternehmen“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4359EB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Mitarbeiter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3DD5CB2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Jahresumsatz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E39E7B6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Bilanzsumme</w:t>
            </w:r>
          </w:p>
        </w:tc>
      </w:tr>
      <w:tr w:rsidR="001B648A" w14:paraId="580221DF" w14:textId="77777777" w:rsidTr="009064F6">
        <w:trPr>
          <w:trHeight w:val="283"/>
        </w:trPr>
        <w:tc>
          <w:tcPr>
            <w:tcW w:w="9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00A10E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838" w:type="dxa"/>
            <w:tcBorders>
              <w:top w:val="single" w:sz="12" w:space="0" w:color="auto"/>
            </w:tcBorders>
          </w:tcPr>
          <w:p w14:paraId="242F62AA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48E8DFA9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28D9304F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F1F1F57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00935FC7" w14:textId="77777777" w:rsidTr="009064F6">
        <w:trPr>
          <w:trHeight w:val="283"/>
        </w:trPr>
        <w:tc>
          <w:tcPr>
            <w:tcW w:w="974" w:type="dxa"/>
            <w:tcBorders>
              <w:left w:val="single" w:sz="12" w:space="0" w:color="auto"/>
            </w:tcBorders>
            <w:vAlign w:val="center"/>
          </w:tcPr>
          <w:p w14:paraId="64DA5CF9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838" w:type="dxa"/>
          </w:tcPr>
          <w:p w14:paraId="282DAB0E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B07EF74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7A7A3E42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3EB35367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2D025EE4" w14:textId="77777777" w:rsidTr="009064F6">
        <w:trPr>
          <w:trHeight w:val="283"/>
        </w:trPr>
        <w:tc>
          <w:tcPr>
            <w:tcW w:w="974" w:type="dxa"/>
            <w:tcBorders>
              <w:left w:val="single" w:sz="12" w:space="0" w:color="auto"/>
            </w:tcBorders>
            <w:vAlign w:val="center"/>
          </w:tcPr>
          <w:p w14:paraId="30CE021A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838" w:type="dxa"/>
          </w:tcPr>
          <w:p w14:paraId="6A336ABF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51931BC8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39DA984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27CE8F9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5923E88E" w14:textId="77777777" w:rsidTr="009064F6">
        <w:trPr>
          <w:trHeight w:val="283"/>
        </w:trPr>
        <w:tc>
          <w:tcPr>
            <w:tcW w:w="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D8D0E8F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Lf</w:t>
            </w:r>
            <w:r w:rsidR="00CD5314" w:rsidRPr="005A5010">
              <w:rPr>
                <w:rFonts w:eastAsia="Calibri"/>
                <w:sz w:val="18"/>
                <w:szCs w:val="18"/>
              </w:rPr>
              <w:t>d</w:t>
            </w:r>
            <w:r w:rsidRPr="005A5010">
              <w:rPr>
                <w:rFonts w:eastAsia="Calibri"/>
                <w:sz w:val="18"/>
                <w:szCs w:val="18"/>
              </w:rPr>
              <w:t>.</w:t>
            </w:r>
            <w:r w:rsidR="00CD5314" w:rsidRPr="005A5010">
              <w:rPr>
                <w:rFonts w:eastAsia="Calibri"/>
                <w:sz w:val="18"/>
                <w:szCs w:val="18"/>
              </w:rPr>
              <w:t xml:space="preserve"> </w:t>
            </w:r>
            <w:r w:rsidRPr="005A5010">
              <w:rPr>
                <w:rFonts w:eastAsia="Calibri"/>
                <w:sz w:val="18"/>
                <w:szCs w:val="18"/>
              </w:rPr>
              <w:t>Nr.</w:t>
            </w:r>
          </w:p>
        </w:tc>
        <w:tc>
          <w:tcPr>
            <w:tcW w:w="483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77448A9" w14:textId="77777777" w:rsidR="001B648A" w:rsidRPr="005A5010" w:rsidRDefault="00A9287A" w:rsidP="00CD5314">
            <w:pPr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 xml:space="preserve">Berechnungsbogen </w:t>
            </w:r>
            <w:r w:rsidR="00870841">
              <w:rPr>
                <w:rFonts w:eastAsia="Calibri"/>
                <w:sz w:val="18"/>
                <w:szCs w:val="18"/>
              </w:rPr>
              <w:t>B</w:t>
            </w:r>
            <w:r w:rsidR="00870841" w:rsidRPr="005A5010">
              <w:rPr>
                <w:rFonts w:eastAsia="Calibri"/>
                <w:sz w:val="18"/>
                <w:szCs w:val="18"/>
              </w:rPr>
              <w:t xml:space="preserve"> „verbundene Unternehmen“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144486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Mitarbeiter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95AD50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Jahresumsatz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826875D" w14:textId="77777777" w:rsidR="001B648A" w:rsidRPr="005A5010" w:rsidRDefault="00723E5E" w:rsidP="00723E5E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Bilanzsumme</w:t>
            </w:r>
          </w:p>
        </w:tc>
      </w:tr>
      <w:tr w:rsidR="001B648A" w14:paraId="57C474F4" w14:textId="77777777" w:rsidTr="009064F6">
        <w:trPr>
          <w:trHeight w:val="283"/>
        </w:trPr>
        <w:tc>
          <w:tcPr>
            <w:tcW w:w="9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19D6D65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838" w:type="dxa"/>
            <w:tcBorders>
              <w:top w:val="single" w:sz="12" w:space="0" w:color="auto"/>
            </w:tcBorders>
          </w:tcPr>
          <w:p w14:paraId="1F7AA56B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14:paraId="3F28B8A9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18410D7A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AED23F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19234CCB" w14:textId="77777777" w:rsidTr="009064F6">
        <w:trPr>
          <w:trHeight w:val="283"/>
        </w:trPr>
        <w:tc>
          <w:tcPr>
            <w:tcW w:w="974" w:type="dxa"/>
            <w:tcBorders>
              <w:left w:val="single" w:sz="12" w:space="0" w:color="auto"/>
            </w:tcBorders>
            <w:vAlign w:val="center"/>
          </w:tcPr>
          <w:p w14:paraId="26C7AC14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838" w:type="dxa"/>
          </w:tcPr>
          <w:p w14:paraId="55214345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781E9D42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4983DC18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629F6CF1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1972C160" w14:textId="77777777" w:rsidTr="009064F6">
        <w:trPr>
          <w:trHeight w:val="283"/>
        </w:trPr>
        <w:tc>
          <w:tcPr>
            <w:tcW w:w="974" w:type="dxa"/>
            <w:tcBorders>
              <w:left w:val="single" w:sz="12" w:space="0" w:color="auto"/>
            </w:tcBorders>
            <w:vAlign w:val="center"/>
          </w:tcPr>
          <w:p w14:paraId="7A45C928" w14:textId="77777777" w:rsidR="001B648A" w:rsidRPr="005A5010" w:rsidRDefault="00011DCF" w:rsidP="001B648A">
            <w:pPr>
              <w:jc w:val="center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4838" w:type="dxa"/>
          </w:tcPr>
          <w:p w14:paraId="6242F353" w14:textId="77777777" w:rsidR="001B648A" w:rsidRPr="005A5010" w:rsidRDefault="001B648A" w:rsidP="009A488D">
            <w:pPr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D7D914B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14:paraId="153BB16E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right w:val="single" w:sz="12" w:space="0" w:color="auto"/>
            </w:tcBorders>
            <w:vAlign w:val="center"/>
          </w:tcPr>
          <w:p w14:paraId="2E1291DE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1B648A" w14:paraId="1FED547F" w14:textId="77777777" w:rsidTr="009064F6">
        <w:trPr>
          <w:trHeight w:val="340"/>
        </w:trPr>
        <w:tc>
          <w:tcPr>
            <w:tcW w:w="581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6520EA" w14:textId="77777777" w:rsidR="001B648A" w:rsidRPr="005A5010" w:rsidRDefault="001B648A" w:rsidP="001B648A">
            <w:pPr>
              <w:jc w:val="right"/>
              <w:rPr>
                <w:rFonts w:eastAsia="Calibri"/>
                <w:sz w:val="18"/>
                <w:szCs w:val="18"/>
              </w:rPr>
            </w:pPr>
            <w:r w:rsidRPr="005A5010">
              <w:rPr>
                <w:rFonts w:eastAsia="Calibri"/>
                <w:sz w:val="18"/>
                <w:szCs w:val="18"/>
              </w:rPr>
              <w:t>Summe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1AC7139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8064BD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A54FA5" w14:textId="77777777" w:rsidR="001B648A" w:rsidRPr="005A5010" w:rsidRDefault="001B648A" w:rsidP="00723E5E">
            <w:pPr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14:paraId="6EA67AC2" w14:textId="77777777" w:rsidR="004E1A6D" w:rsidRDefault="004E1A6D" w:rsidP="005A5010">
      <w:pPr>
        <w:spacing w:line="276" w:lineRule="auto"/>
        <w:rPr>
          <w:rFonts w:eastAsia="Calibri"/>
          <w:sz w:val="10"/>
          <w:szCs w:val="10"/>
        </w:rPr>
      </w:pPr>
    </w:p>
    <w:tbl>
      <w:tblPr>
        <w:tblW w:w="10206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shd w:val="clear" w:color="auto" w:fill="FDE9D9"/>
        <w:tblLayout w:type="fixed"/>
        <w:tblLook w:val="04A0" w:firstRow="1" w:lastRow="0" w:firstColumn="1" w:lastColumn="0" w:noHBand="0" w:noVBand="1"/>
      </w:tblPr>
      <w:tblGrid>
        <w:gridCol w:w="10206"/>
      </w:tblGrid>
      <w:tr w:rsidR="007B09B9" w:rsidRPr="00011DCF" w14:paraId="6A70C6AD" w14:textId="77777777" w:rsidTr="00755BD6">
        <w:trPr>
          <w:trHeight w:val="20"/>
        </w:trPr>
        <w:tc>
          <w:tcPr>
            <w:tcW w:w="10206" w:type="dxa"/>
            <w:shd w:val="clear" w:color="auto" w:fill="FDE9D9"/>
          </w:tcPr>
          <w:p w14:paraId="21CD960A" w14:textId="77777777" w:rsidR="007B09B9" w:rsidRDefault="007B09B9" w:rsidP="00755BD6">
            <w:pPr>
              <w:spacing w:after="120"/>
              <w:rPr>
                <w:rFonts w:eastAsia="Calibri"/>
              </w:rPr>
            </w:pPr>
            <w:r>
              <w:rPr>
                <w:rFonts w:eastAsia="Calibri"/>
              </w:rPr>
              <w:t>Die Richtigkeit und Vollständigkeit der in der Erklärung inkl. der in den Berechnungsbögen „verbundene Unternehmen“ und „Partnerunternehmen“ gemachten Angaben wird hiermit bestätigt.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 w:themeFill="background1"/>
              <w:tblLayout w:type="fixed"/>
              <w:tblLook w:val="04A0" w:firstRow="1" w:lastRow="0" w:firstColumn="1" w:lastColumn="0" w:noHBand="0" w:noVBand="1"/>
            </w:tblPr>
            <w:tblGrid>
              <w:gridCol w:w="5099"/>
              <w:gridCol w:w="4819"/>
            </w:tblGrid>
            <w:tr w:rsidR="007B09B9" w:rsidRPr="00011DCF" w14:paraId="05AC6F58" w14:textId="77777777" w:rsidTr="00755BD6">
              <w:trPr>
                <w:trHeight w:val="680"/>
              </w:trPr>
              <w:tc>
                <w:tcPr>
                  <w:tcW w:w="5099" w:type="dxa"/>
                  <w:tcBorders>
                    <w:top w:val="single" w:sz="12" w:space="0" w:color="auto"/>
                    <w:left w:val="single" w:sz="12" w:space="0" w:color="auto"/>
                    <w:bottom w:val="single" w:sz="2" w:space="0" w:color="auto"/>
                    <w:right w:val="single" w:sz="2" w:space="0" w:color="auto"/>
                  </w:tcBorders>
                  <w:shd w:val="clear" w:color="auto" w:fill="FFFFFF" w:themeFill="background1"/>
                </w:tcPr>
                <w:p w14:paraId="6701CA22" w14:textId="77777777" w:rsidR="007B09B9" w:rsidRPr="00011DCF" w:rsidRDefault="007B09B9" w:rsidP="00755BD6">
                  <w:pPr>
                    <w:rPr>
                      <w:rFonts w:eastAsia="Calibri"/>
                    </w:rPr>
                  </w:pPr>
                  <w:r w:rsidRPr="00197CB1">
                    <w:rPr>
                      <w:rFonts w:eastAsia="Calibri"/>
                      <w:sz w:val="14"/>
                    </w:rPr>
                    <w:t>Ort, Datum</w:t>
                  </w:r>
                </w:p>
              </w:tc>
              <w:tc>
                <w:tcPr>
                  <w:tcW w:w="4819" w:type="dxa"/>
                  <w:tcBorders>
                    <w:top w:val="single" w:sz="12" w:space="0" w:color="auto"/>
                    <w:left w:val="single" w:sz="2" w:space="0" w:color="auto"/>
                    <w:bottom w:val="single" w:sz="2" w:space="0" w:color="auto"/>
                    <w:right w:val="single" w:sz="12" w:space="0" w:color="auto"/>
                  </w:tcBorders>
                  <w:shd w:val="clear" w:color="auto" w:fill="FFFFFF" w:themeFill="background1"/>
                </w:tcPr>
                <w:p w14:paraId="4AB465A6" w14:textId="77777777" w:rsidR="007B09B9" w:rsidRPr="006858FF" w:rsidRDefault="007B09B9" w:rsidP="00755BD6">
                  <w:pPr>
                    <w:rPr>
                      <w:rFonts w:eastAsia="Calibri"/>
                      <w:vertAlign w:val="superscript"/>
                    </w:rPr>
                  </w:pPr>
                  <w:r w:rsidRPr="000C40E4">
                    <w:rPr>
                      <w:rFonts w:eastAsia="Calibri"/>
                      <w:sz w:val="14"/>
                    </w:rPr>
                    <w:t>Un</w:t>
                  </w:r>
                  <w:r>
                    <w:rPr>
                      <w:rFonts w:eastAsia="Calibri"/>
                      <w:sz w:val="14"/>
                    </w:rPr>
                    <w:t>terschrift des beteiligten Untern</w:t>
                  </w:r>
                  <w:r w:rsidRPr="000C40E4">
                    <w:rPr>
                      <w:rFonts w:eastAsia="Calibri"/>
                      <w:sz w:val="14"/>
                    </w:rPr>
                    <w:t>ehmens</w:t>
                  </w:r>
                </w:p>
              </w:tc>
            </w:tr>
          </w:tbl>
          <w:p w14:paraId="5E5127CD" w14:textId="1FC629FD" w:rsidR="007B09B9" w:rsidRPr="004E1A6D" w:rsidRDefault="007B09B9" w:rsidP="007B09B9">
            <w:pPr>
              <w:spacing w:before="0"/>
              <w:jc w:val="right"/>
              <w:rPr>
                <w:sz w:val="14"/>
              </w:rPr>
            </w:pPr>
            <w:r>
              <w:rPr>
                <w:sz w:val="14"/>
              </w:rPr>
              <w:t>*B</w:t>
            </w:r>
            <w:r w:rsidRPr="00197CB1">
              <w:rPr>
                <w:sz w:val="14"/>
              </w:rPr>
              <w:t>ei Personengesellschaften</w:t>
            </w:r>
            <w:r>
              <w:rPr>
                <w:sz w:val="14"/>
              </w:rPr>
              <w:t xml:space="preserve"> </w:t>
            </w:r>
            <w:r w:rsidRPr="00197CB1">
              <w:rPr>
                <w:sz w:val="14"/>
              </w:rPr>
              <w:t>und juristischen Personen die mit der Geschäftsführung betraute Person</w:t>
            </w:r>
          </w:p>
        </w:tc>
      </w:tr>
    </w:tbl>
    <w:p w14:paraId="4933DCB2" w14:textId="77777777" w:rsidR="008C1D34" w:rsidRDefault="008C1D34" w:rsidP="00120AC1">
      <w:pPr>
        <w:rPr>
          <w:rFonts w:eastAsia="Calibri"/>
        </w:rPr>
        <w:sectPr w:rsidR="008C1D34" w:rsidSect="009064F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709" w:right="707" w:bottom="709" w:left="1134" w:header="709" w:footer="709" w:gutter="0"/>
          <w:cols w:sep="1" w:space="567"/>
          <w:titlePg/>
          <w:docGrid w:linePitch="360"/>
        </w:sectPr>
      </w:pPr>
    </w:p>
    <w:p w14:paraId="65A6841C" w14:textId="77777777" w:rsidR="007B6CA3" w:rsidRPr="00354D07" w:rsidRDefault="007B6CA3" w:rsidP="007B6CA3">
      <w:pPr>
        <w:spacing w:before="0" w:after="0" w:line="276" w:lineRule="auto"/>
        <w:rPr>
          <w:rFonts w:eastAsia="Calibri"/>
          <w:b/>
        </w:rPr>
      </w:pPr>
      <w:r>
        <w:rPr>
          <w:rFonts w:eastAsia="Calibri"/>
          <w:b/>
        </w:rPr>
        <w:lastRenderedPageBreak/>
        <w:t>Berechnungsbogen A</w:t>
      </w:r>
      <w:r w:rsidRPr="00354D07">
        <w:rPr>
          <w:rFonts w:eastAsia="Calibri"/>
          <w:b/>
        </w:rPr>
        <w:t xml:space="preserve"> „Partnerunternehmen“ </w:t>
      </w:r>
    </w:p>
    <w:p w14:paraId="40271225" w14:textId="77777777" w:rsidR="007B6CA3" w:rsidRPr="00354D07" w:rsidRDefault="007B6CA3" w:rsidP="007B6CA3">
      <w:pPr>
        <w:spacing w:before="0" w:after="0"/>
        <w:rPr>
          <w:rFonts w:eastAsia="Calibri"/>
          <w:sz w:val="10"/>
        </w:rPr>
      </w:pPr>
    </w:p>
    <w:tbl>
      <w:tblPr>
        <w:tblW w:w="15660" w:type="dxa"/>
        <w:tblInd w:w="-1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2"/>
        <w:gridCol w:w="5212"/>
        <w:gridCol w:w="5236"/>
      </w:tblGrid>
      <w:tr w:rsidR="007B6CA3" w:rsidRPr="009E2004" w14:paraId="1775920C" w14:textId="77777777" w:rsidTr="008A55CA">
        <w:trPr>
          <w:cantSplit/>
          <w:trHeight w:val="567"/>
        </w:trPr>
        <w:tc>
          <w:tcPr>
            <w:tcW w:w="5212" w:type="dxa"/>
          </w:tcPr>
          <w:p w14:paraId="35EFE577" w14:textId="77777777" w:rsidR="007B6CA3" w:rsidRPr="009E2004" w:rsidRDefault="007B6CA3" w:rsidP="008A55CA">
            <w:pPr>
              <w:spacing w:before="0"/>
              <w:rPr>
                <w:rFonts w:eastAsia="Calibri" w:cs="Arial"/>
                <w:color w:val="000000"/>
                <w:spacing w:val="-8"/>
                <w:sz w:val="16"/>
                <w:szCs w:val="16"/>
                <w:shd w:val="clear" w:color="auto" w:fill="E1E1E1"/>
              </w:rPr>
            </w:pPr>
            <w:r w:rsidRPr="009E2004">
              <w:rPr>
                <w:rFonts w:eastAsia="Calibri" w:cs="Arial"/>
                <w:spacing w:val="-8"/>
                <w:sz w:val="14"/>
                <w:szCs w:val="14"/>
              </w:rPr>
              <w:t>Antragsteller</w:t>
            </w:r>
            <w:r>
              <w:rPr>
                <w:rFonts w:eastAsia="Calibri" w:cs="Arial"/>
                <w:spacing w:val="-8"/>
                <w:sz w:val="14"/>
                <w:szCs w:val="14"/>
              </w:rPr>
              <w:t>/in</w:t>
            </w:r>
            <w:r w:rsidRPr="009E2004">
              <w:rPr>
                <w:rFonts w:eastAsia="Calibri" w:cs="Arial"/>
                <w:spacing w:val="-8"/>
                <w:sz w:val="14"/>
                <w:szCs w:val="14"/>
              </w:rPr>
              <w:t xml:space="preserve"> (Vorname</w:t>
            </w:r>
            <w:r>
              <w:rPr>
                <w:rFonts w:eastAsia="Calibri" w:cs="Arial"/>
                <w:spacing w:val="-8"/>
                <w:sz w:val="14"/>
                <w:szCs w:val="14"/>
              </w:rPr>
              <w:t xml:space="preserve">, </w:t>
            </w:r>
            <w:r w:rsidRPr="0070525C">
              <w:rPr>
                <w:rFonts w:eastAsia="Calibri" w:cs="Arial"/>
                <w:spacing w:val="-8"/>
                <w:sz w:val="14"/>
                <w:szCs w:val="14"/>
              </w:rPr>
              <w:t>Name</w:t>
            </w:r>
            <w:r w:rsidRPr="009E2004">
              <w:rPr>
                <w:rFonts w:eastAsia="Calibri" w:cs="Arial"/>
                <w:spacing w:val="-8"/>
                <w:sz w:val="14"/>
                <w:szCs w:val="14"/>
              </w:rPr>
              <w:t xml:space="preserve"> bzw. Unternehmensbezeichnung)</w:t>
            </w:r>
          </w:p>
        </w:tc>
        <w:tc>
          <w:tcPr>
            <w:tcW w:w="5212" w:type="dxa"/>
          </w:tcPr>
          <w:p w14:paraId="4F42DFC5" w14:textId="77777777" w:rsidR="007B6CA3" w:rsidRPr="00FE0BD0" w:rsidRDefault="007B6CA3" w:rsidP="008A55CA">
            <w:pPr>
              <w:tabs>
                <w:tab w:val="left" w:pos="183"/>
              </w:tabs>
              <w:spacing w:before="0" w:after="0"/>
              <w:ind w:left="40" w:hanging="23"/>
              <w:rPr>
                <w:rFonts w:eastAsia="Calibri" w:cs="Arial"/>
                <w:spacing w:val="-8"/>
                <w:sz w:val="14"/>
                <w:szCs w:val="14"/>
              </w:rPr>
            </w:pPr>
            <w:r w:rsidRPr="00FE0BD0">
              <w:rPr>
                <w:rFonts w:eastAsia="Calibri" w:cs="Arial"/>
                <w:spacing w:val="-8"/>
                <w:sz w:val="14"/>
                <w:szCs w:val="14"/>
              </w:rPr>
              <w:t>Betriebsnummer</w:t>
            </w:r>
          </w:p>
          <w:p w14:paraId="538F64BA" w14:textId="77777777" w:rsidR="007B6CA3" w:rsidRPr="00FE0BD0" w:rsidRDefault="007B6CA3" w:rsidP="008A55CA">
            <w:pPr>
              <w:tabs>
                <w:tab w:val="left" w:pos="183"/>
              </w:tabs>
              <w:spacing w:before="0" w:after="0"/>
              <w:rPr>
                <w:rFonts w:eastAsia="Calibri" w:cs="Arial"/>
                <w:spacing w:val="-8"/>
                <w:sz w:val="14"/>
                <w:szCs w:val="14"/>
              </w:rPr>
            </w:pPr>
          </w:p>
          <w:p w14:paraId="3F181D72" w14:textId="77777777" w:rsidR="007B6CA3" w:rsidRPr="00FE0BD0" w:rsidRDefault="007B6CA3" w:rsidP="008A55CA">
            <w:pPr>
              <w:spacing w:before="0"/>
              <w:jc w:val="center"/>
              <w:rPr>
                <w:rFonts w:eastAsia="Calibri" w:cs="Arial"/>
                <w:color w:val="000000"/>
                <w:spacing w:val="-8"/>
                <w:sz w:val="16"/>
                <w:szCs w:val="16"/>
                <w:shd w:val="clear" w:color="auto" w:fill="E1E1E1"/>
              </w:rPr>
            </w:pPr>
          </w:p>
        </w:tc>
        <w:tc>
          <w:tcPr>
            <w:tcW w:w="5236" w:type="dxa"/>
            <w:shd w:val="clear" w:color="auto" w:fill="auto"/>
          </w:tcPr>
          <w:p w14:paraId="1B2E6B25" w14:textId="77777777" w:rsidR="007B6CA3" w:rsidRPr="00FE0BD0" w:rsidRDefault="007B6CA3" w:rsidP="008A55CA">
            <w:pPr>
              <w:rPr>
                <w:rFonts w:eastAsia="Calibri" w:cs="Arial"/>
                <w:spacing w:val="-8"/>
                <w:sz w:val="14"/>
                <w:szCs w:val="14"/>
              </w:rPr>
            </w:pPr>
            <w:r w:rsidRPr="00FE0BD0">
              <w:rPr>
                <w:rFonts w:eastAsia="Calibri" w:cs="Arial"/>
                <w:spacing w:val="-8"/>
                <w:sz w:val="14"/>
                <w:szCs w:val="14"/>
              </w:rPr>
              <w:t>Geschäftsjahr</w:t>
            </w:r>
          </w:p>
          <w:p w14:paraId="5ED11DEA" w14:textId="77777777" w:rsidR="007B6CA3" w:rsidRPr="00FE0BD0" w:rsidRDefault="007B6CA3" w:rsidP="008A55CA">
            <w:pPr>
              <w:rPr>
                <w:rFonts w:eastAsia="Calibri" w:cs="Arial"/>
                <w:sz w:val="16"/>
                <w:szCs w:val="16"/>
              </w:rPr>
            </w:pPr>
            <w:r w:rsidRPr="00FE0BD0">
              <w:rPr>
                <w:rFonts w:eastAsia="Calibri" w:cs="Arial"/>
                <w:spacing w:val="-8"/>
                <w:sz w:val="14"/>
                <w:szCs w:val="14"/>
              </w:rPr>
              <w:t xml:space="preserve"> </w:t>
            </w:r>
            <w:r w:rsidRPr="00FE0BD0">
              <w:rPr>
                <w:rFonts w:eastAsia="Calibri" w:cs="Arial"/>
                <w:spacing w:val="-8"/>
                <w:sz w:val="20"/>
              </w:rPr>
              <w:t>20____</w:t>
            </w:r>
          </w:p>
        </w:tc>
      </w:tr>
    </w:tbl>
    <w:p w14:paraId="14708963" w14:textId="77777777" w:rsidR="007B6CA3" w:rsidRDefault="007B6CA3" w:rsidP="007B6CA3">
      <w:pPr>
        <w:rPr>
          <w:rFonts w:eastAsia="Calibri"/>
        </w:rPr>
      </w:pPr>
    </w:p>
    <w:p w14:paraId="3C536931" w14:textId="77777777" w:rsidR="007B6CA3" w:rsidRDefault="007B6CA3" w:rsidP="007B6CA3">
      <w:pPr>
        <w:rPr>
          <w:rFonts w:eastAsia="Calibri"/>
        </w:rPr>
      </w:pPr>
    </w:p>
    <w:tbl>
      <w:tblPr>
        <w:tblStyle w:val="Tabellenraster"/>
        <w:tblW w:w="15636" w:type="dxa"/>
        <w:tblInd w:w="-4" w:type="dxa"/>
        <w:tblLook w:val="04A0" w:firstRow="1" w:lastRow="0" w:firstColumn="1" w:lastColumn="0" w:noHBand="0" w:noVBand="1"/>
      </w:tblPr>
      <w:tblGrid>
        <w:gridCol w:w="3459"/>
        <w:gridCol w:w="2029"/>
        <w:gridCol w:w="2030"/>
        <w:gridCol w:w="2029"/>
        <w:gridCol w:w="2030"/>
        <w:gridCol w:w="2029"/>
        <w:gridCol w:w="2030"/>
      </w:tblGrid>
      <w:tr w:rsidR="007B6CA3" w:rsidRPr="009E3812" w14:paraId="41D326AF" w14:textId="77777777" w:rsidTr="008A55CA">
        <w:trPr>
          <w:trHeight w:val="283"/>
        </w:trPr>
        <w:tc>
          <w:tcPr>
            <w:tcW w:w="34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D9D9D9" w:themeFill="background1" w:themeFillShade="D9"/>
          </w:tcPr>
          <w:p w14:paraId="66F7488D" w14:textId="77777777" w:rsidR="007B6CA3" w:rsidRPr="009E3812" w:rsidRDefault="007B6CA3" w:rsidP="008A55CA">
            <w:pPr>
              <w:rPr>
                <w:rFonts w:eastAsia="Calibri"/>
                <w:szCs w:val="17"/>
              </w:rPr>
            </w:pPr>
          </w:p>
        </w:tc>
        <w:tc>
          <w:tcPr>
            <w:tcW w:w="6088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A73B90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Gesamtzahl (100%)</w:t>
            </w:r>
          </w:p>
        </w:tc>
        <w:tc>
          <w:tcPr>
            <w:tcW w:w="6089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A4E432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>
              <w:rPr>
                <w:rFonts w:eastAsia="Calibri"/>
                <w:szCs w:val="17"/>
              </w:rPr>
              <w:t>Anteil</w:t>
            </w:r>
            <w:r w:rsidRPr="009E3812">
              <w:rPr>
                <w:rFonts w:eastAsia="Calibri"/>
                <w:szCs w:val="17"/>
              </w:rPr>
              <w:t xml:space="preserve"> der Beteiligung_________%</w:t>
            </w:r>
          </w:p>
        </w:tc>
      </w:tr>
      <w:tr w:rsidR="007B6CA3" w:rsidRPr="009E3812" w14:paraId="43D0F5C8" w14:textId="77777777" w:rsidTr="008A55CA">
        <w:trPr>
          <w:trHeight w:val="283"/>
        </w:trPr>
        <w:tc>
          <w:tcPr>
            <w:tcW w:w="34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C7FDD37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56786C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Mitarbeiter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56A13A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Jahresumsatz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673E752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Bilanzsumme</w:t>
            </w:r>
          </w:p>
        </w:tc>
        <w:tc>
          <w:tcPr>
            <w:tcW w:w="203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DDF92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Mitarbeiter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F6E7BF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Jahresumsatz</w:t>
            </w:r>
          </w:p>
        </w:tc>
        <w:tc>
          <w:tcPr>
            <w:tcW w:w="203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525523E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Bilanzsumme</w:t>
            </w:r>
          </w:p>
        </w:tc>
      </w:tr>
      <w:tr w:rsidR="007B6CA3" w:rsidRPr="009E3812" w14:paraId="3B77477A" w14:textId="77777777" w:rsidTr="008A55CA">
        <w:trPr>
          <w:trHeight w:val="503"/>
        </w:trPr>
        <w:tc>
          <w:tcPr>
            <w:tcW w:w="34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271CAA7" w14:textId="77777777" w:rsidR="007B6CA3" w:rsidRDefault="007B6CA3" w:rsidP="008A55CA">
            <w:pPr>
              <w:rPr>
                <w:rFonts w:eastAsia="Calibri"/>
                <w:szCs w:val="17"/>
              </w:rPr>
            </w:pPr>
            <w:r w:rsidRPr="009E3812">
              <w:rPr>
                <w:rFonts w:eastAsia="Calibri"/>
                <w:szCs w:val="17"/>
              </w:rPr>
              <w:t>Partnerunternehmen</w:t>
            </w:r>
          </w:p>
          <w:p w14:paraId="22785012" w14:textId="77777777" w:rsidR="007B6CA3" w:rsidRDefault="007B6CA3" w:rsidP="008A55CA">
            <w:pPr>
              <w:rPr>
                <w:rFonts w:eastAsia="Calibri"/>
                <w:szCs w:val="17"/>
              </w:rPr>
            </w:pPr>
          </w:p>
          <w:p w14:paraId="7CA48F7D" w14:textId="77777777" w:rsidR="007B6CA3" w:rsidRPr="009E3812" w:rsidRDefault="007B6CA3" w:rsidP="008A55CA">
            <w:pPr>
              <w:rPr>
                <w:rFonts w:eastAsia="Calibri"/>
                <w:szCs w:val="17"/>
              </w:rPr>
            </w:pPr>
            <w:r>
              <w:rPr>
                <w:rFonts w:eastAsia="Calibri"/>
                <w:szCs w:val="17"/>
              </w:rPr>
              <w:t>Name:_____________________________</w:t>
            </w: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219D27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96CCFE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842EE5D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BF2134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69A34D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AAB1E3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</w:tr>
      <w:tr w:rsidR="007B6CA3" w:rsidRPr="009E3812" w14:paraId="0E359EB1" w14:textId="77777777" w:rsidTr="008A55CA">
        <w:trPr>
          <w:trHeight w:val="803"/>
        </w:trPr>
        <w:tc>
          <w:tcPr>
            <w:tcW w:w="34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9FDF074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Verbundenes Unternehmen</w:t>
            </w:r>
          </w:p>
          <w:p w14:paraId="4DFE89E0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</w:p>
          <w:p w14:paraId="38FC3A41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Name:_____________________________</w:t>
            </w: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53AE53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14:paraId="08537069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40C1FD9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2E880B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top w:val="single" w:sz="12" w:space="0" w:color="auto"/>
            </w:tcBorders>
            <w:vAlign w:val="center"/>
          </w:tcPr>
          <w:p w14:paraId="74260162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1100250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</w:tr>
      <w:tr w:rsidR="007B6CA3" w:rsidRPr="009E3812" w14:paraId="7F2A6436" w14:textId="77777777" w:rsidTr="008A55CA">
        <w:trPr>
          <w:trHeight w:val="784"/>
        </w:trPr>
        <w:tc>
          <w:tcPr>
            <w:tcW w:w="34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15A7DF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Verbundenes Unternehmen</w:t>
            </w:r>
          </w:p>
          <w:p w14:paraId="6BD5D8FF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</w:p>
          <w:p w14:paraId="05F29751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Name:_____________________________</w:t>
            </w:r>
          </w:p>
        </w:tc>
        <w:tc>
          <w:tcPr>
            <w:tcW w:w="2029" w:type="dxa"/>
            <w:tcBorders>
              <w:left w:val="single" w:sz="12" w:space="0" w:color="auto"/>
            </w:tcBorders>
            <w:vAlign w:val="center"/>
          </w:tcPr>
          <w:p w14:paraId="46A3A876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vAlign w:val="center"/>
          </w:tcPr>
          <w:p w14:paraId="0F828CE3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right w:val="single" w:sz="12" w:space="0" w:color="auto"/>
            </w:tcBorders>
            <w:vAlign w:val="center"/>
          </w:tcPr>
          <w:p w14:paraId="1E63A806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14:paraId="7031B390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vAlign w:val="center"/>
          </w:tcPr>
          <w:p w14:paraId="3DC27CCB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right w:val="single" w:sz="12" w:space="0" w:color="auto"/>
            </w:tcBorders>
            <w:vAlign w:val="center"/>
          </w:tcPr>
          <w:p w14:paraId="693A5DB9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</w:tr>
      <w:tr w:rsidR="007B6CA3" w:rsidRPr="009E3812" w14:paraId="3EBC3B3A" w14:textId="77777777" w:rsidTr="008A55CA">
        <w:trPr>
          <w:trHeight w:val="803"/>
        </w:trPr>
        <w:tc>
          <w:tcPr>
            <w:tcW w:w="345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8535BF0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Verbundenes Unternehmen</w:t>
            </w:r>
          </w:p>
          <w:p w14:paraId="50FAC474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</w:p>
          <w:p w14:paraId="3F4F6DCF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Name:_____________________________</w:t>
            </w:r>
          </w:p>
        </w:tc>
        <w:tc>
          <w:tcPr>
            <w:tcW w:w="2029" w:type="dxa"/>
            <w:tcBorders>
              <w:left w:val="single" w:sz="12" w:space="0" w:color="auto"/>
            </w:tcBorders>
            <w:vAlign w:val="center"/>
          </w:tcPr>
          <w:p w14:paraId="6534659B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vAlign w:val="center"/>
          </w:tcPr>
          <w:p w14:paraId="262AC91F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right w:val="single" w:sz="12" w:space="0" w:color="auto"/>
            </w:tcBorders>
            <w:vAlign w:val="center"/>
          </w:tcPr>
          <w:p w14:paraId="52726D9F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14:paraId="0AE451EB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vAlign w:val="center"/>
          </w:tcPr>
          <w:p w14:paraId="74276016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right w:val="single" w:sz="12" w:space="0" w:color="auto"/>
            </w:tcBorders>
            <w:vAlign w:val="center"/>
          </w:tcPr>
          <w:p w14:paraId="259E2348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</w:tr>
      <w:tr w:rsidR="007B6CA3" w:rsidRPr="009E3812" w14:paraId="4475A8A7" w14:textId="77777777" w:rsidTr="008A55CA">
        <w:trPr>
          <w:trHeight w:val="784"/>
        </w:trPr>
        <w:tc>
          <w:tcPr>
            <w:tcW w:w="34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38F124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Verbundenes Unternehmen</w:t>
            </w:r>
          </w:p>
          <w:p w14:paraId="6187E072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</w:p>
          <w:p w14:paraId="34BA649C" w14:textId="77777777" w:rsidR="007B6CA3" w:rsidRPr="007B6CA3" w:rsidRDefault="007B6CA3" w:rsidP="008A55CA">
            <w:pPr>
              <w:rPr>
                <w:rFonts w:eastAsia="Calibri"/>
                <w:szCs w:val="17"/>
              </w:rPr>
            </w:pPr>
            <w:r w:rsidRPr="007B6CA3">
              <w:rPr>
                <w:rFonts w:eastAsia="Calibri"/>
                <w:szCs w:val="17"/>
              </w:rPr>
              <w:t>Name:_____________________________</w:t>
            </w:r>
          </w:p>
        </w:tc>
        <w:tc>
          <w:tcPr>
            <w:tcW w:w="20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DB27D6D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14:paraId="7382A6BF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643D9CE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07ADBF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bottom w:val="single" w:sz="12" w:space="0" w:color="auto"/>
            </w:tcBorders>
            <w:vAlign w:val="center"/>
          </w:tcPr>
          <w:p w14:paraId="55A1403E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62A6BC8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</w:tr>
      <w:tr w:rsidR="007B6CA3" w:rsidRPr="009E3812" w14:paraId="1F201E83" w14:textId="77777777" w:rsidTr="008A55CA">
        <w:trPr>
          <w:trHeight w:val="503"/>
        </w:trPr>
        <w:tc>
          <w:tcPr>
            <w:tcW w:w="954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0D3F611" w14:textId="77777777" w:rsidR="007B6CA3" w:rsidRPr="009E3812" w:rsidRDefault="007B6CA3" w:rsidP="008A55CA">
            <w:pPr>
              <w:jc w:val="right"/>
              <w:rPr>
                <w:rFonts w:eastAsia="Calibri"/>
                <w:b/>
                <w:szCs w:val="17"/>
              </w:rPr>
            </w:pPr>
            <w:r w:rsidRPr="009E3812">
              <w:rPr>
                <w:rFonts w:eastAsia="Calibri"/>
                <w:b/>
                <w:szCs w:val="17"/>
              </w:rPr>
              <w:t>Summe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93DD7E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A4F33A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13EAB6" w14:textId="77777777" w:rsidR="007B6CA3" w:rsidRPr="009E3812" w:rsidRDefault="007B6CA3" w:rsidP="008A55CA">
            <w:pPr>
              <w:jc w:val="center"/>
              <w:rPr>
                <w:rFonts w:eastAsia="Calibri"/>
                <w:szCs w:val="17"/>
              </w:rPr>
            </w:pPr>
          </w:p>
        </w:tc>
      </w:tr>
    </w:tbl>
    <w:p w14:paraId="2E3F4BA0" w14:textId="77777777" w:rsidR="007B6CA3" w:rsidRDefault="007B6CA3" w:rsidP="007B6CA3">
      <w:pPr>
        <w:rPr>
          <w:rFonts w:eastAsia="Calibri"/>
        </w:rPr>
      </w:pPr>
    </w:p>
    <w:p w14:paraId="4D451044" w14:textId="77777777" w:rsidR="007B6CA3" w:rsidRDefault="007B6CA3">
      <w:pPr>
        <w:spacing w:before="0" w:after="200" w:line="276" w:lineRule="auto"/>
        <w:rPr>
          <w:rFonts w:eastAsia="Calibri"/>
        </w:rPr>
      </w:pPr>
      <w:r>
        <w:rPr>
          <w:rFonts w:eastAsia="Calibri"/>
        </w:rPr>
        <w:br w:type="page"/>
      </w:r>
    </w:p>
    <w:p w14:paraId="6D8DE40E" w14:textId="77777777" w:rsidR="00120AC1" w:rsidRDefault="00120AC1" w:rsidP="007559D9">
      <w:pPr>
        <w:pStyle w:val="berschrift2"/>
        <w:numPr>
          <w:ilvl w:val="0"/>
          <w:numId w:val="0"/>
        </w:numPr>
        <w:spacing w:before="0" w:after="0"/>
        <w:rPr>
          <w:rFonts w:eastAsia="Calibri"/>
        </w:rPr>
      </w:pPr>
      <w:r>
        <w:rPr>
          <w:rFonts w:eastAsia="Calibri"/>
        </w:rPr>
        <w:lastRenderedPageBreak/>
        <w:t xml:space="preserve">Berechnungsbogen </w:t>
      </w:r>
      <w:r w:rsidR="007B6CA3">
        <w:rPr>
          <w:rFonts w:eastAsia="Calibri"/>
        </w:rPr>
        <w:t>B</w:t>
      </w:r>
      <w:r>
        <w:rPr>
          <w:rFonts w:eastAsia="Calibri"/>
        </w:rPr>
        <w:t xml:space="preserve"> „verbundene Unternehmen“</w:t>
      </w:r>
    </w:p>
    <w:p w14:paraId="7772E7BE" w14:textId="77777777" w:rsidR="00747924" w:rsidRPr="007559D9" w:rsidRDefault="00747924" w:rsidP="007559D9">
      <w:pPr>
        <w:spacing w:before="0" w:after="0"/>
        <w:rPr>
          <w:rFonts w:eastAsia="Calibri"/>
          <w:sz w:val="8"/>
        </w:rPr>
      </w:pPr>
    </w:p>
    <w:tbl>
      <w:tblPr>
        <w:tblW w:w="15674" w:type="dxa"/>
        <w:tblInd w:w="-10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12"/>
        <w:gridCol w:w="5212"/>
        <w:gridCol w:w="5250"/>
      </w:tblGrid>
      <w:tr w:rsidR="00E917F1" w:rsidRPr="009E2004" w14:paraId="1BD0EB1F" w14:textId="77777777" w:rsidTr="001F7739">
        <w:trPr>
          <w:cantSplit/>
          <w:trHeight w:val="510"/>
        </w:trPr>
        <w:tc>
          <w:tcPr>
            <w:tcW w:w="5212" w:type="dxa"/>
          </w:tcPr>
          <w:p w14:paraId="0E314B34" w14:textId="77777777" w:rsidR="00E917F1" w:rsidRPr="009E2004" w:rsidRDefault="00E917F1" w:rsidP="005B694F">
            <w:pPr>
              <w:spacing w:before="0"/>
              <w:rPr>
                <w:rFonts w:eastAsia="Calibri" w:cs="Arial"/>
                <w:color w:val="000000"/>
                <w:spacing w:val="-8"/>
                <w:sz w:val="16"/>
                <w:szCs w:val="16"/>
                <w:shd w:val="clear" w:color="auto" w:fill="E1E1E1"/>
              </w:rPr>
            </w:pPr>
            <w:r w:rsidRPr="009E2004">
              <w:rPr>
                <w:rFonts w:eastAsia="Calibri" w:cs="Arial"/>
                <w:spacing w:val="-8"/>
                <w:sz w:val="14"/>
                <w:szCs w:val="14"/>
              </w:rPr>
              <w:t>Antragsteller</w:t>
            </w:r>
            <w:r w:rsidR="00601FB2">
              <w:rPr>
                <w:rFonts w:eastAsia="Calibri" w:cs="Arial"/>
                <w:spacing w:val="-8"/>
                <w:sz w:val="14"/>
                <w:szCs w:val="14"/>
              </w:rPr>
              <w:t>/in</w:t>
            </w:r>
            <w:r w:rsidRPr="009E2004">
              <w:rPr>
                <w:rFonts w:eastAsia="Calibri" w:cs="Arial"/>
                <w:spacing w:val="-8"/>
                <w:sz w:val="14"/>
                <w:szCs w:val="14"/>
              </w:rPr>
              <w:t xml:space="preserve"> (Vorname</w:t>
            </w:r>
            <w:r w:rsidR="0070525C">
              <w:rPr>
                <w:rFonts w:eastAsia="Calibri" w:cs="Arial"/>
                <w:spacing w:val="-8"/>
                <w:sz w:val="14"/>
                <w:szCs w:val="14"/>
              </w:rPr>
              <w:t xml:space="preserve">, </w:t>
            </w:r>
            <w:r w:rsidR="0070525C" w:rsidRPr="0070525C">
              <w:rPr>
                <w:rFonts w:eastAsia="Calibri" w:cs="Arial"/>
                <w:spacing w:val="-8"/>
                <w:sz w:val="14"/>
                <w:szCs w:val="14"/>
              </w:rPr>
              <w:t>Name</w:t>
            </w:r>
            <w:r w:rsidRPr="009E2004">
              <w:rPr>
                <w:rFonts w:eastAsia="Calibri" w:cs="Arial"/>
                <w:spacing w:val="-8"/>
                <w:sz w:val="14"/>
                <w:szCs w:val="14"/>
              </w:rPr>
              <w:t xml:space="preserve"> bzw. Unternehmensbezeichnung)</w:t>
            </w:r>
          </w:p>
        </w:tc>
        <w:tc>
          <w:tcPr>
            <w:tcW w:w="5212" w:type="dxa"/>
          </w:tcPr>
          <w:p w14:paraId="141EC204" w14:textId="77777777" w:rsidR="00E917F1" w:rsidRPr="00FE0BD0" w:rsidRDefault="00E917F1" w:rsidP="00E917F1">
            <w:pPr>
              <w:tabs>
                <w:tab w:val="left" w:pos="183"/>
              </w:tabs>
              <w:spacing w:before="0" w:after="0"/>
              <w:ind w:left="40" w:hanging="23"/>
              <w:rPr>
                <w:rFonts w:eastAsia="Calibri" w:cs="Arial"/>
                <w:spacing w:val="-8"/>
                <w:sz w:val="14"/>
                <w:szCs w:val="14"/>
              </w:rPr>
            </w:pPr>
            <w:r w:rsidRPr="00FE0BD0">
              <w:rPr>
                <w:rFonts w:eastAsia="Calibri" w:cs="Arial"/>
                <w:spacing w:val="-8"/>
                <w:sz w:val="14"/>
                <w:szCs w:val="14"/>
              </w:rPr>
              <w:t>Betriebsnummer</w:t>
            </w:r>
          </w:p>
          <w:p w14:paraId="7B05C8CC" w14:textId="77777777" w:rsidR="00E917F1" w:rsidRPr="00FE0BD0" w:rsidRDefault="00E917F1" w:rsidP="00E917F1">
            <w:pPr>
              <w:tabs>
                <w:tab w:val="left" w:pos="183"/>
              </w:tabs>
              <w:spacing w:before="0" w:after="0"/>
              <w:rPr>
                <w:rFonts w:eastAsia="Calibri" w:cs="Arial"/>
                <w:spacing w:val="-8"/>
                <w:sz w:val="14"/>
                <w:szCs w:val="14"/>
              </w:rPr>
            </w:pPr>
          </w:p>
          <w:p w14:paraId="27F546E7" w14:textId="77777777" w:rsidR="00E917F1" w:rsidRPr="00FE0BD0" w:rsidRDefault="00E917F1" w:rsidP="00E917F1">
            <w:pPr>
              <w:spacing w:before="0"/>
              <w:jc w:val="center"/>
              <w:rPr>
                <w:rFonts w:eastAsia="Calibri" w:cs="Arial"/>
                <w:color w:val="000000"/>
                <w:spacing w:val="-8"/>
                <w:sz w:val="16"/>
                <w:szCs w:val="16"/>
                <w:shd w:val="clear" w:color="auto" w:fill="E1E1E1"/>
              </w:rPr>
            </w:pPr>
          </w:p>
        </w:tc>
        <w:tc>
          <w:tcPr>
            <w:tcW w:w="5250" w:type="dxa"/>
            <w:shd w:val="clear" w:color="auto" w:fill="auto"/>
          </w:tcPr>
          <w:p w14:paraId="07ADCB16" w14:textId="77777777" w:rsidR="001F7739" w:rsidRPr="00FE0BD0" w:rsidRDefault="001F7739" w:rsidP="00E917F1">
            <w:pPr>
              <w:rPr>
                <w:rFonts w:eastAsia="Calibri" w:cs="Arial"/>
                <w:spacing w:val="-8"/>
                <w:sz w:val="14"/>
                <w:szCs w:val="14"/>
              </w:rPr>
            </w:pPr>
            <w:r w:rsidRPr="00FE0BD0">
              <w:rPr>
                <w:rFonts w:eastAsia="Calibri" w:cs="Arial"/>
                <w:spacing w:val="-8"/>
                <w:sz w:val="14"/>
                <w:szCs w:val="14"/>
              </w:rPr>
              <w:t>Geschäftsjahr</w:t>
            </w:r>
          </w:p>
          <w:p w14:paraId="3154C331" w14:textId="77777777" w:rsidR="00E917F1" w:rsidRPr="00FE0BD0" w:rsidRDefault="001F7739" w:rsidP="00E917F1">
            <w:pPr>
              <w:rPr>
                <w:rFonts w:eastAsia="Calibri" w:cs="Arial"/>
                <w:sz w:val="16"/>
                <w:szCs w:val="16"/>
              </w:rPr>
            </w:pPr>
            <w:r w:rsidRPr="00FE0BD0">
              <w:rPr>
                <w:rFonts w:eastAsia="Calibri" w:cs="Arial"/>
                <w:spacing w:val="-8"/>
                <w:sz w:val="14"/>
                <w:szCs w:val="14"/>
              </w:rPr>
              <w:t xml:space="preserve"> </w:t>
            </w:r>
            <w:r w:rsidRPr="00FE0BD0">
              <w:rPr>
                <w:rFonts w:eastAsia="Calibri" w:cs="Arial"/>
                <w:spacing w:val="-8"/>
                <w:sz w:val="20"/>
              </w:rPr>
              <w:t>20____</w:t>
            </w:r>
          </w:p>
        </w:tc>
      </w:tr>
    </w:tbl>
    <w:p w14:paraId="38D8C035" w14:textId="77777777" w:rsidR="00120AC1" w:rsidRPr="007559D9" w:rsidRDefault="00120AC1" w:rsidP="007559D9">
      <w:pPr>
        <w:spacing w:before="0" w:after="0"/>
        <w:rPr>
          <w:rFonts w:eastAsia="Calibri"/>
          <w:sz w:val="12"/>
        </w:rPr>
      </w:pPr>
    </w:p>
    <w:tbl>
      <w:tblPr>
        <w:tblStyle w:val="Tabellenraster"/>
        <w:tblW w:w="15644" w:type="dxa"/>
        <w:tblLook w:val="04A0" w:firstRow="1" w:lastRow="0" w:firstColumn="1" w:lastColumn="0" w:noHBand="0" w:noVBand="1"/>
      </w:tblPr>
      <w:tblGrid>
        <w:gridCol w:w="1891"/>
        <w:gridCol w:w="1318"/>
        <w:gridCol w:w="1318"/>
        <w:gridCol w:w="1318"/>
        <w:gridCol w:w="1891"/>
        <w:gridCol w:w="1318"/>
        <w:gridCol w:w="1318"/>
        <w:gridCol w:w="1318"/>
        <w:gridCol w:w="1318"/>
        <w:gridCol w:w="1318"/>
        <w:gridCol w:w="1318"/>
      </w:tblGrid>
      <w:tr w:rsidR="000D3489" w:rsidRPr="00E917F1" w14:paraId="287F6574" w14:textId="77777777" w:rsidTr="007E556C">
        <w:trPr>
          <w:trHeight w:val="611"/>
        </w:trPr>
        <w:tc>
          <w:tcPr>
            <w:tcW w:w="18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E5270B7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Verbundenes Unternehmen (Name)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BBB16E9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Gesamtzahl (100%)</w:t>
            </w:r>
          </w:p>
        </w:tc>
        <w:tc>
          <w:tcPr>
            <w:tcW w:w="18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36AE15C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Partnerunternehmen (Name)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6542B83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Gesamtzahl (100%)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616170E" w14:textId="77777777" w:rsidR="000D3489" w:rsidRPr="00E917F1" w:rsidRDefault="00553693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Anteil</w:t>
            </w:r>
            <w:r w:rsidR="000D3489" w:rsidRPr="00E917F1">
              <w:rPr>
                <w:rFonts w:eastAsia="Calibri"/>
                <w:sz w:val="16"/>
              </w:rPr>
              <w:t xml:space="preserve"> der Beteiligung_____________%</w:t>
            </w:r>
          </w:p>
        </w:tc>
      </w:tr>
      <w:tr w:rsidR="0032575D" w:rsidRPr="00E917F1" w14:paraId="04279D9F" w14:textId="77777777" w:rsidTr="00723E5E">
        <w:trPr>
          <w:trHeight w:val="283"/>
        </w:trPr>
        <w:tc>
          <w:tcPr>
            <w:tcW w:w="189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A63E629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58196A0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Mitarbeiter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77C48E5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Jahresumsatz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605720C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Bilanzsumme</w:t>
            </w:r>
          </w:p>
        </w:tc>
        <w:tc>
          <w:tcPr>
            <w:tcW w:w="189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9F5361D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F29C4D5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Mitarbeiter</w:t>
            </w:r>
          </w:p>
        </w:tc>
        <w:tc>
          <w:tcPr>
            <w:tcW w:w="1318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0711876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Jahresumsatz</w:t>
            </w: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DC45516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Bilanzsumme</w:t>
            </w:r>
          </w:p>
        </w:tc>
        <w:tc>
          <w:tcPr>
            <w:tcW w:w="1318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0010E40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Mitarbeiter</w:t>
            </w:r>
          </w:p>
        </w:tc>
        <w:tc>
          <w:tcPr>
            <w:tcW w:w="1318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38C7E65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Jahresumsatz</w:t>
            </w: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FD9DE08" w14:textId="77777777" w:rsidR="0032575D" w:rsidRPr="00E917F1" w:rsidRDefault="0032575D" w:rsidP="00E917F1">
            <w:pPr>
              <w:jc w:val="center"/>
              <w:rPr>
                <w:rFonts w:eastAsia="Calibri"/>
                <w:sz w:val="16"/>
              </w:rPr>
            </w:pPr>
            <w:r w:rsidRPr="00E917F1">
              <w:rPr>
                <w:rFonts w:eastAsia="Calibri"/>
                <w:sz w:val="16"/>
              </w:rPr>
              <w:t>Bilanzsumme</w:t>
            </w:r>
          </w:p>
        </w:tc>
      </w:tr>
      <w:tr w:rsidR="0032575D" w:rsidRPr="00E917F1" w14:paraId="2F7299E5" w14:textId="77777777" w:rsidTr="00723E5E">
        <w:trPr>
          <w:trHeight w:val="567"/>
        </w:trPr>
        <w:tc>
          <w:tcPr>
            <w:tcW w:w="18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ED67F86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5E742AD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3F5983A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FDDB772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8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D36A1B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549A518B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3F372321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4B7677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0C8608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067E895F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F68B849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  <w:tr w:rsidR="0032575D" w:rsidRPr="00E917F1" w14:paraId="2308AD4D" w14:textId="77777777" w:rsidTr="00723E5E">
        <w:trPr>
          <w:trHeight w:val="567"/>
        </w:trPr>
        <w:tc>
          <w:tcPr>
            <w:tcW w:w="18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5A86A3B5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A433576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F66E07B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28BECF30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8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1F2BB2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35DC1B8A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581948BC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14:paraId="5D0838B3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left w:val="single" w:sz="12" w:space="0" w:color="auto"/>
            </w:tcBorders>
            <w:vAlign w:val="center"/>
          </w:tcPr>
          <w:p w14:paraId="1F741427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4335EFF0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14:paraId="0742A6E1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  <w:tr w:rsidR="0032575D" w:rsidRPr="00E917F1" w14:paraId="7E8FCE41" w14:textId="77777777" w:rsidTr="00723E5E">
        <w:trPr>
          <w:trHeight w:val="567"/>
        </w:trPr>
        <w:tc>
          <w:tcPr>
            <w:tcW w:w="189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1EED3938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DB8CF72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05FB0170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972E1EF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891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5242CD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</w:tcBorders>
            <w:vAlign w:val="center"/>
          </w:tcPr>
          <w:p w14:paraId="49D9760F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</w:tcBorders>
            <w:vAlign w:val="center"/>
          </w:tcPr>
          <w:p w14:paraId="3692F125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E39EE29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left w:val="single" w:sz="12" w:space="0" w:color="auto"/>
            </w:tcBorders>
            <w:vAlign w:val="center"/>
          </w:tcPr>
          <w:p w14:paraId="4F726CF1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73CA2F6A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14:paraId="2E89FBDB" w14:textId="77777777" w:rsidR="005B694F" w:rsidRPr="00E917F1" w:rsidRDefault="005B694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  <w:tr w:rsidR="000D3489" w:rsidRPr="00E917F1" w14:paraId="487AF363" w14:textId="77777777" w:rsidTr="00723E5E">
        <w:trPr>
          <w:trHeight w:val="258"/>
        </w:trPr>
        <w:tc>
          <w:tcPr>
            <w:tcW w:w="189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DE8A1AD" w14:textId="77777777" w:rsidR="000D3489" w:rsidRPr="00E917F1" w:rsidRDefault="000D3489" w:rsidP="00677AC0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Verbundenes Unternehmen (Name)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08F52AD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Gesamtzahl (100%)</w:t>
            </w:r>
          </w:p>
        </w:tc>
        <w:tc>
          <w:tcPr>
            <w:tcW w:w="1891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636ED1" w14:textId="77777777" w:rsidR="000D3489" w:rsidRPr="00E917F1" w:rsidRDefault="000D3489" w:rsidP="00036DF4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Partnerunternehmen (Name)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29F3C11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Gesamtzahl (100%)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1D0207C" w14:textId="77777777" w:rsidR="000D3489" w:rsidRPr="00E917F1" w:rsidRDefault="00553693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Anteil</w:t>
            </w:r>
            <w:r w:rsidR="000D3489" w:rsidRPr="000D3489">
              <w:rPr>
                <w:rFonts w:eastAsia="Calibri"/>
                <w:sz w:val="16"/>
              </w:rPr>
              <w:t xml:space="preserve"> der Beteiligung_____________%</w:t>
            </w:r>
          </w:p>
        </w:tc>
      </w:tr>
      <w:tr w:rsidR="000D3489" w:rsidRPr="00E917F1" w14:paraId="58363D6E" w14:textId="77777777" w:rsidTr="00723E5E">
        <w:trPr>
          <w:trHeight w:val="258"/>
        </w:trPr>
        <w:tc>
          <w:tcPr>
            <w:tcW w:w="189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FD7FB9A" w14:textId="77777777" w:rsidR="000D3489" w:rsidRDefault="000D3489" w:rsidP="00677AC0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BDC063C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Mitarbeiter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2E7E39F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Jahresumsatz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140A99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Bilanzsumme</w:t>
            </w:r>
          </w:p>
        </w:tc>
        <w:tc>
          <w:tcPr>
            <w:tcW w:w="1891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4CE7867E" w14:textId="77777777" w:rsidR="000D3489" w:rsidRDefault="000D3489" w:rsidP="00036DF4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1F73BA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Mitarbeiter</w:t>
            </w:r>
          </w:p>
        </w:tc>
        <w:tc>
          <w:tcPr>
            <w:tcW w:w="13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A78C3F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Jahresumsatz</w:t>
            </w:r>
          </w:p>
        </w:tc>
        <w:tc>
          <w:tcPr>
            <w:tcW w:w="13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BC3963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Bilanzsumme</w:t>
            </w:r>
          </w:p>
        </w:tc>
        <w:tc>
          <w:tcPr>
            <w:tcW w:w="13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F23F0B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Mitarbeiter</w:t>
            </w:r>
          </w:p>
        </w:tc>
        <w:tc>
          <w:tcPr>
            <w:tcW w:w="1318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6945B0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Jahresumsatz</w:t>
            </w:r>
          </w:p>
        </w:tc>
        <w:tc>
          <w:tcPr>
            <w:tcW w:w="1318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4A34FBA" w14:textId="77777777" w:rsidR="000D3489" w:rsidRPr="00E917F1" w:rsidRDefault="000D3489" w:rsidP="00E917F1">
            <w:pPr>
              <w:jc w:val="center"/>
              <w:rPr>
                <w:rFonts w:eastAsia="Calibri"/>
                <w:sz w:val="16"/>
              </w:rPr>
            </w:pPr>
            <w:r>
              <w:rPr>
                <w:rFonts w:eastAsia="Calibri"/>
                <w:sz w:val="16"/>
              </w:rPr>
              <w:t>Bilanzsumme</w:t>
            </w:r>
          </w:p>
        </w:tc>
      </w:tr>
      <w:tr w:rsidR="00723E5E" w:rsidRPr="00E917F1" w14:paraId="18CD097C" w14:textId="77777777" w:rsidTr="00723E5E">
        <w:trPr>
          <w:trHeight w:val="567"/>
        </w:trPr>
        <w:tc>
          <w:tcPr>
            <w:tcW w:w="18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7AE8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D6DF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F284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811930F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89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5438FE1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0BF34DA9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0FF6F23D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FB7B739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5FCCDDE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</w:tcBorders>
            <w:vAlign w:val="center"/>
          </w:tcPr>
          <w:p w14:paraId="1E726E0E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6F4CF9A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  <w:tr w:rsidR="0032575D" w:rsidRPr="00E917F1" w14:paraId="2867F950" w14:textId="77777777" w:rsidTr="00723E5E">
        <w:trPr>
          <w:trHeight w:val="567"/>
        </w:trPr>
        <w:tc>
          <w:tcPr>
            <w:tcW w:w="1891" w:type="dxa"/>
            <w:tcBorders>
              <w:top w:val="single" w:sz="4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0CF198EA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B840BB2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C17878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vAlign w:val="center"/>
          </w:tcPr>
          <w:p w14:paraId="30374E0A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891" w:type="dxa"/>
            <w:tcBorders>
              <w:left w:val="single" w:sz="12" w:space="0" w:color="auto"/>
            </w:tcBorders>
            <w:vAlign w:val="center"/>
          </w:tcPr>
          <w:p w14:paraId="54B9A32F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70B61BD6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1556D1D0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14:paraId="3EBBCFC9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left w:val="single" w:sz="12" w:space="0" w:color="auto"/>
            </w:tcBorders>
            <w:vAlign w:val="center"/>
          </w:tcPr>
          <w:p w14:paraId="461F26D7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vAlign w:val="center"/>
          </w:tcPr>
          <w:p w14:paraId="3421D142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right w:val="single" w:sz="12" w:space="0" w:color="auto"/>
            </w:tcBorders>
            <w:vAlign w:val="center"/>
          </w:tcPr>
          <w:p w14:paraId="1065B1F0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  <w:tr w:rsidR="0032575D" w:rsidRPr="00E917F1" w14:paraId="1A9C5E65" w14:textId="77777777" w:rsidTr="00723E5E">
        <w:trPr>
          <w:trHeight w:val="567"/>
        </w:trPr>
        <w:tc>
          <w:tcPr>
            <w:tcW w:w="189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37D44396" w14:textId="77777777" w:rsidR="003B188F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65319CF1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3B5EC662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DED689B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89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7D2D554" w14:textId="77777777" w:rsidR="003B188F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</w:tcBorders>
            <w:vAlign w:val="center"/>
          </w:tcPr>
          <w:p w14:paraId="4E4EDB3F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</w:tcBorders>
            <w:vAlign w:val="center"/>
          </w:tcPr>
          <w:p w14:paraId="423DD0A9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87AB5E4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A0C524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</w:tcBorders>
            <w:vAlign w:val="center"/>
          </w:tcPr>
          <w:p w14:paraId="10B7E3B4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9A719F9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  <w:tr w:rsidR="000D3489" w:rsidRPr="00E917F1" w14:paraId="577621FC" w14:textId="77777777" w:rsidTr="00723E5E">
        <w:trPr>
          <w:trHeight w:val="567"/>
        </w:trPr>
        <w:tc>
          <w:tcPr>
            <w:tcW w:w="18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BDE02C2" w14:textId="77777777" w:rsidR="003B188F" w:rsidRPr="00747924" w:rsidRDefault="003B188F" w:rsidP="009F66F5">
            <w:pPr>
              <w:jc w:val="center"/>
              <w:rPr>
                <w:rFonts w:eastAsia="Calibri"/>
                <w:b/>
                <w:sz w:val="16"/>
              </w:rPr>
            </w:pPr>
            <w:r w:rsidRPr="00747924">
              <w:rPr>
                <w:rFonts w:eastAsia="Calibri"/>
                <w:b/>
                <w:sz w:val="16"/>
              </w:rPr>
              <w:t>Summe verbundener Unternehmen</w:t>
            </w: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CC3EA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94B02A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371207" w14:textId="77777777" w:rsidR="003B188F" w:rsidRPr="00E917F1" w:rsidRDefault="003B188F" w:rsidP="009F66F5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584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57BB570E" w14:textId="77777777" w:rsidR="003B188F" w:rsidRPr="00747924" w:rsidRDefault="003B188F" w:rsidP="003B188F">
            <w:pPr>
              <w:jc w:val="right"/>
              <w:rPr>
                <w:rFonts w:eastAsia="Calibri"/>
                <w:b/>
                <w:sz w:val="16"/>
              </w:rPr>
            </w:pPr>
            <w:r w:rsidRPr="00747924">
              <w:rPr>
                <w:rFonts w:eastAsia="Calibri"/>
                <w:b/>
                <w:sz w:val="16"/>
              </w:rPr>
              <w:t>Summe Partnerunternehmen</w:t>
            </w:r>
          </w:p>
        </w:tc>
        <w:tc>
          <w:tcPr>
            <w:tcW w:w="13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079CFC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1E54C6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  <w:tc>
          <w:tcPr>
            <w:tcW w:w="131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A718FA" w14:textId="77777777" w:rsidR="003B188F" w:rsidRPr="00E917F1" w:rsidRDefault="003B188F" w:rsidP="00E917F1">
            <w:pPr>
              <w:jc w:val="center"/>
              <w:rPr>
                <w:rFonts w:eastAsia="Calibri"/>
                <w:sz w:val="16"/>
              </w:rPr>
            </w:pPr>
          </w:p>
        </w:tc>
      </w:tr>
    </w:tbl>
    <w:p w14:paraId="6A02A15A" w14:textId="77777777" w:rsidR="00747924" w:rsidRPr="007559D9" w:rsidRDefault="00747924" w:rsidP="003B188F">
      <w:pPr>
        <w:spacing w:before="0" w:after="0"/>
        <w:rPr>
          <w:rFonts w:eastAsia="Calibri"/>
          <w:sz w:val="12"/>
        </w:rPr>
      </w:pPr>
    </w:p>
    <w:tbl>
      <w:tblPr>
        <w:tblStyle w:val="Tabellenrast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32"/>
        <w:gridCol w:w="3827"/>
        <w:gridCol w:w="3828"/>
        <w:gridCol w:w="3903"/>
      </w:tblGrid>
      <w:tr w:rsidR="003B188F" w14:paraId="4E085D41" w14:textId="77777777" w:rsidTr="000D3489">
        <w:tc>
          <w:tcPr>
            <w:tcW w:w="38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</w:tcPr>
          <w:p w14:paraId="01F4ED9D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8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2C4C5370" w14:textId="77777777" w:rsidR="003B188F" w:rsidRDefault="003B188F" w:rsidP="0032575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Mitarbeiter</w:t>
            </w:r>
          </w:p>
        </w:tc>
        <w:tc>
          <w:tcPr>
            <w:tcW w:w="38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729BA66" w14:textId="77777777" w:rsidR="003B188F" w:rsidRDefault="003B188F" w:rsidP="0032575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Jahresumsatz</w:t>
            </w:r>
          </w:p>
        </w:tc>
        <w:tc>
          <w:tcPr>
            <w:tcW w:w="396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6E082D7" w14:textId="77777777" w:rsidR="003B188F" w:rsidRDefault="003B188F" w:rsidP="0032575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Bilanzsumme</w:t>
            </w:r>
          </w:p>
        </w:tc>
      </w:tr>
      <w:tr w:rsidR="003B188F" w14:paraId="17925B6F" w14:textId="77777777" w:rsidTr="000D3489">
        <w:trPr>
          <w:trHeight w:val="567"/>
        </w:trPr>
        <w:tc>
          <w:tcPr>
            <w:tcW w:w="3890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1EE56B6" w14:textId="77777777" w:rsidR="003B188F" w:rsidRDefault="003B188F" w:rsidP="0032575D">
            <w:pPr>
              <w:rPr>
                <w:rFonts w:eastAsia="Calibri"/>
              </w:rPr>
            </w:pPr>
            <w:r>
              <w:rPr>
                <w:rFonts w:eastAsia="Calibri"/>
              </w:rPr>
              <w:t>Summe verbundene Unternehmen</w:t>
            </w:r>
          </w:p>
        </w:tc>
        <w:tc>
          <w:tcPr>
            <w:tcW w:w="3890" w:type="dxa"/>
            <w:tcBorders>
              <w:top w:val="single" w:sz="12" w:space="0" w:color="auto"/>
            </w:tcBorders>
          </w:tcPr>
          <w:p w14:paraId="1F8164A1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890" w:type="dxa"/>
            <w:tcBorders>
              <w:top w:val="single" w:sz="12" w:space="0" w:color="auto"/>
            </w:tcBorders>
          </w:tcPr>
          <w:p w14:paraId="41FE262A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962" w:type="dxa"/>
            <w:tcBorders>
              <w:top w:val="single" w:sz="12" w:space="0" w:color="auto"/>
            </w:tcBorders>
          </w:tcPr>
          <w:p w14:paraId="4E0B0381" w14:textId="77777777" w:rsidR="003B188F" w:rsidRDefault="003B188F" w:rsidP="00120AC1">
            <w:pPr>
              <w:rPr>
                <w:rFonts w:eastAsia="Calibri"/>
              </w:rPr>
            </w:pPr>
          </w:p>
        </w:tc>
      </w:tr>
      <w:tr w:rsidR="003B188F" w14:paraId="33267784" w14:textId="77777777" w:rsidTr="000D3489">
        <w:trPr>
          <w:trHeight w:val="567"/>
        </w:trPr>
        <w:tc>
          <w:tcPr>
            <w:tcW w:w="3890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4CA768E" w14:textId="77777777" w:rsidR="003B188F" w:rsidRDefault="003B188F" w:rsidP="0032575D">
            <w:pPr>
              <w:rPr>
                <w:rFonts w:eastAsia="Calibri"/>
              </w:rPr>
            </w:pPr>
            <w:r>
              <w:rPr>
                <w:rFonts w:eastAsia="Calibri"/>
              </w:rPr>
              <w:t>Summe Partnerunternehmen</w:t>
            </w:r>
          </w:p>
        </w:tc>
        <w:tc>
          <w:tcPr>
            <w:tcW w:w="3890" w:type="dxa"/>
            <w:tcBorders>
              <w:bottom w:val="single" w:sz="12" w:space="0" w:color="auto"/>
            </w:tcBorders>
          </w:tcPr>
          <w:p w14:paraId="46331F7F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890" w:type="dxa"/>
            <w:tcBorders>
              <w:bottom w:val="single" w:sz="12" w:space="0" w:color="auto"/>
            </w:tcBorders>
          </w:tcPr>
          <w:p w14:paraId="324C12EB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962" w:type="dxa"/>
            <w:tcBorders>
              <w:bottom w:val="single" w:sz="12" w:space="0" w:color="auto"/>
            </w:tcBorders>
          </w:tcPr>
          <w:p w14:paraId="2B7E9BA9" w14:textId="77777777" w:rsidR="003B188F" w:rsidRDefault="003B188F" w:rsidP="00120AC1">
            <w:pPr>
              <w:rPr>
                <w:rFonts w:eastAsia="Calibri"/>
              </w:rPr>
            </w:pPr>
          </w:p>
        </w:tc>
      </w:tr>
      <w:tr w:rsidR="003B188F" w14:paraId="56D69172" w14:textId="77777777" w:rsidTr="000D3489">
        <w:trPr>
          <w:trHeight w:val="567"/>
        </w:trPr>
        <w:tc>
          <w:tcPr>
            <w:tcW w:w="389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C3C39D" w14:textId="77777777" w:rsidR="003B188F" w:rsidRPr="0032575D" w:rsidRDefault="0032575D" w:rsidP="0032575D">
            <w:pPr>
              <w:jc w:val="right"/>
              <w:rPr>
                <w:rFonts w:eastAsia="Calibri"/>
                <w:b/>
              </w:rPr>
            </w:pPr>
            <w:r w:rsidRPr="0032575D">
              <w:rPr>
                <w:rFonts w:eastAsia="Calibri"/>
                <w:b/>
              </w:rPr>
              <w:t>Gesamts</w:t>
            </w:r>
            <w:r w:rsidR="003B188F" w:rsidRPr="0032575D">
              <w:rPr>
                <w:rFonts w:eastAsia="Calibri"/>
                <w:b/>
              </w:rPr>
              <w:t>umme</w:t>
            </w:r>
          </w:p>
        </w:tc>
        <w:tc>
          <w:tcPr>
            <w:tcW w:w="3890" w:type="dxa"/>
            <w:tcBorders>
              <w:top w:val="single" w:sz="12" w:space="0" w:color="auto"/>
              <w:bottom w:val="single" w:sz="12" w:space="0" w:color="auto"/>
            </w:tcBorders>
          </w:tcPr>
          <w:p w14:paraId="223454E0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890" w:type="dxa"/>
            <w:tcBorders>
              <w:top w:val="single" w:sz="12" w:space="0" w:color="auto"/>
              <w:bottom w:val="single" w:sz="12" w:space="0" w:color="auto"/>
            </w:tcBorders>
          </w:tcPr>
          <w:p w14:paraId="4CA8CBFF" w14:textId="77777777" w:rsidR="003B188F" w:rsidRDefault="003B188F" w:rsidP="00120AC1">
            <w:pPr>
              <w:rPr>
                <w:rFonts w:eastAsia="Calibri"/>
              </w:rPr>
            </w:pPr>
          </w:p>
        </w:tc>
        <w:tc>
          <w:tcPr>
            <w:tcW w:w="3962" w:type="dxa"/>
            <w:tcBorders>
              <w:top w:val="single" w:sz="12" w:space="0" w:color="auto"/>
              <w:bottom w:val="single" w:sz="12" w:space="0" w:color="auto"/>
            </w:tcBorders>
          </w:tcPr>
          <w:p w14:paraId="02A6DF71" w14:textId="77777777" w:rsidR="003B188F" w:rsidRDefault="003B188F" w:rsidP="00120AC1">
            <w:pPr>
              <w:rPr>
                <w:rFonts w:eastAsia="Calibri"/>
              </w:rPr>
            </w:pPr>
          </w:p>
        </w:tc>
      </w:tr>
    </w:tbl>
    <w:p w14:paraId="0096A061" w14:textId="77777777" w:rsidR="006858FF" w:rsidRPr="00027A31" w:rsidRDefault="006858FF" w:rsidP="00027A31">
      <w:pPr>
        <w:rPr>
          <w:rFonts w:eastAsia="Calibri"/>
        </w:rPr>
      </w:pPr>
    </w:p>
    <w:sectPr w:rsidR="006858FF" w:rsidRPr="00027A31" w:rsidSect="00DC21E0">
      <w:headerReference w:type="first" r:id="rId14"/>
      <w:endnotePr>
        <w:numFmt w:val="decimal"/>
      </w:endnotePr>
      <w:pgSz w:w="16838" w:h="11906" w:orient="landscape" w:code="9"/>
      <w:pgMar w:top="851" w:right="709" w:bottom="567" w:left="709" w:header="397" w:footer="709" w:gutter="0"/>
      <w:cols w:sep="1"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D266E" w14:textId="77777777" w:rsidR="00D11890" w:rsidRDefault="00D11890" w:rsidP="008E4908">
      <w:r>
        <w:separator/>
      </w:r>
    </w:p>
  </w:endnote>
  <w:endnote w:type="continuationSeparator" w:id="0">
    <w:p w14:paraId="7CEBE5D0" w14:textId="77777777" w:rsidR="00D11890" w:rsidRDefault="00D11890" w:rsidP="008E4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bon MT Std">
    <w:altName w:val="Cambria"/>
    <w:panose1 w:val="00000000000000000000"/>
    <w:charset w:val="00"/>
    <w:family w:val="roman"/>
    <w:notTrueType/>
    <w:pitch w:val="variable"/>
    <w:sig w:usb0="800000AF" w:usb1="5000205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Fet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39205605"/>
      <w:docPartObj>
        <w:docPartGallery w:val="Page Numbers (Bottom of Page)"/>
        <w:docPartUnique/>
      </w:docPartObj>
    </w:sdtPr>
    <w:sdtEndPr/>
    <w:sdtContent>
      <w:sdt>
        <w:sdtPr>
          <w:id w:val="-1766679155"/>
          <w:docPartObj>
            <w:docPartGallery w:val="Page Numbers (Bottom of Page)"/>
            <w:docPartUnique/>
          </w:docPartObj>
        </w:sdtPr>
        <w:sdtEndPr/>
        <w:sdtContent>
          <w:p w14:paraId="2FCFC6B5" w14:textId="77777777" w:rsidR="005B694F" w:rsidRDefault="005B694F" w:rsidP="00E56447">
            <w:pPr>
              <w:pStyle w:val="Fuzeile"/>
              <w:pBdr>
                <w:top w:val="single" w:sz="4" w:space="1" w:color="auto"/>
              </w:pBdr>
              <w:tabs>
                <w:tab w:val="clear" w:pos="4536"/>
                <w:tab w:val="clear" w:pos="9072"/>
                <w:tab w:val="right" w:pos="10206"/>
              </w:tabs>
              <w:spacing w:before="200" w:after="0" w:line="240" w:lineRule="auto"/>
            </w:pPr>
            <w:r>
              <w:tab/>
            </w: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2434B1">
              <w:rPr>
                <w:noProof/>
              </w:rPr>
              <w:t>2</w:t>
            </w:r>
            <w: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6428B" w14:textId="77777777" w:rsidR="00601FB2" w:rsidRDefault="00601FB2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80BE5" w14:textId="77777777" w:rsidR="00601FB2" w:rsidRDefault="00601F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37132" w14:textId="77777777" w:rsidR="00D11890" w:rsidRDefault="00D11890" w:rsidP="008E4908">
      <w:r>
        <w:separator/>
      </w:r>
    </w:p>
  </w:footnote>
  <w:footnote w:type="continuationSeparator" w:id="0">
    <w:p w14:paraId="5793B675" w14:textId="77777777" w:rsidR="00D11890" w:rsidRDefault="00D11890" w:rsidP="008E4908">
      <w:r>
        <w:continuationSeparator/>
      </w:r>
    </w:p>
  </w:footnote>
  <w:footnote w:id="1">
    <w:p w14:paraId="69BC3B4A" w14:textId="77777777" w:rsidR="007B09B9" w:rsidRPr="005A5010" w:rsidRDefault="007B09B9" w:rsidP="007B09B9">
      <w:pPr>
        <w:pStyle w:val="Funotentext"/>
        <w:rPr>
          <w:sz w:val="18"/>
          <w:szCs w:val="18"/>
        </w:rPr>
      </w:pPr>
      <w:r w:rsidRPr="005A5010">
        <w:rPr>
          <w:rStyle w:val="Funotenzeichen"/>
          <w:sz w:val="18"/>
          <w:szCs w:val="18"/>
        </w:rPr>
        <w:footnoteRef/>
      </w:r>
      <w:r w:rsidRPr="005A5010">
        <w:rPr>
          <w:sz w:val="18"/>
          <w:szCs w:val="18"/>
        </w:rPr>
        <w:t xml:space="preserve"> </w:t>
      </w:r>
      <w:r w:rsidRPr="005A5010">
        <w:rPr>
          <w:rFonts w:ascii="Arial Narrow" w:hAnsi="Arial Narrow" w:cs="Arial"/>
          <w:sz w:val="18"/>
          <w:szCs w:val="18"/>
        </w:rPr>
        <w:t>Nähere Informationen hierzu finden Sie in dem vom Amt für Veröffentlichungen der Europäischen Union herausgegebenen</w:t>
      </w:r>
      <w:r w:rsidRPr="005A5010">
        <w:rPr>
          <w:rFonts w:cs="Arial"/>
          <w:b/>
          <w:sz w:val="18"/>
          <w:szCs w:val="18"/>
        </w:rPr>
        <w:t xml:space="preserve"> </w:t>
      </w:r>
      <w:hyperlink r:id="rId1" w:anchor=":~:text=Der%20KMU%2DDefinition%20liegen%20die,%3B%20%E2%86%92%20Jahresumsatz%3B%20%E2%86%92%20Jahresbilanzsumme.&amp;text=Die%20Kategorie%20der%20Kleinstunternehmen%2C%20klei,Jahresumsatz%20von%20h%C3%B6chstens%2050%20Mio." w:history="1">
        <w:r w:rsidRPr="005A5010">
          <w:rPr>
            <w:rStyle w:val="Hyperlink"/>
            <w:rFonts w:ascii="Arial Narrow" w:hAnsi="Arial Narrow" w:cs="Arial"/>
            <w:b/>
            <w:sz w:val="18"/>
            <w:szCs w:val="18"/>
          </w:rPr>
          <w:t>Benutzerleitfaden zur Definition von KMU</w:t>
        </w:r>
      </w:hyperlink>
      <w:r w:rsidRPr="005A5010">
        <w:rPr>
          <w:rStyle w:val="Hyperlink"/>
          <w:rFonts w:ascii="Arial Narrow" w:hAnsi="Arial Narrow" w:cs="Arial"/>
          <w:b/>
          <w:sz w:val="18"/>
          <w:szCs w:val="18"/>
        </w:rPr>
        <w:t>:</w:t>
      </w:r>
      <w:r>
        <w:rPr>
          <w:rStyle w:val="Hyperlink"/>
          <w:rFonts w:ascii="Arial Narrow" w:hAnsi="Arial Narrow" w:cs="Arial"/>
          <w:b/>
        </w:rPr>
        <w:t xml:space="preserve"> </w:t>
      </w:r>
      <w:hyperlink r:id="rId2" w:anchor=":~:text=Der%20KMU%2DDefinition%20liegen%20die,%3B%20%E2%86%92%20Jahresumsatz%3B%20%E2%86%92%20Jahresbilanzsumme.&amp;text=Die%20Kategorie%20der%20Kleinstunternehmen%2C%20klei,Jahresumsatz%20von%20h%C3%B6chstens%2050%20Mio" w:history="1">
        <w:r w:rsidRPr="005A5010">
          <w:rPr>
            <w:rStyle w:val="Hyperlink"/>
            <w:sz w:val="16"/>
            <w:szCs w:val="16"/>
          </w:rPr>
          <w:t>https://publications.europa.eu/resource/cellar/79c0ce87-f4dc-11e6-8a35-01aa75ed71a1.0004.01/DOC_1#:~:text=Der%20KMU%2DDefinition%20liegen%20die,%3B%20%E2%86%92%20Jahresumsatz%3B%20%E2%86%92%20Jahresbilanzsumme.&amp;text=Die%20Kategorie%20der%20Kleinstunternehmen%2C%20klei,Jahresumsatz%20von%20h%C3%B6chstens%2050%20Mio</w:t>
        </w:r>
      </w:hyperlink>
      <w:r w:rsidRPr="005A5010">
        <w:rPr>
          <w:sz w:val="16"/>
          <w:szCs w:val="16"/>
        </w:rPr>
        <w:t>.</w:t>
      </w:r>
      <w:r w:rsidRPr="005A5010">
        <w:rPr>
          <w:sz w:val="18"/>
          <w:szCs w:val="18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ABB16" w14:textId="77777777" w:rsidR="00601FB2" w:rsidRDefault="00601F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85BDC1" w14:textId="77777777" w:rsidR="00354D07" w:rsidRPr="00354D07" w:rsidRDefault="00354D07" w:rsidP="00354D07">
    <w:pPr>
      <w:tabs>
        <w:tab w:val="center" w:pos="4536"/>
        <w:tab w:val="right" w:pos="9072"/>
      </w:tabs>
      <w:spacing w:before="0" w:after="0" w:line="240" w:lineRule="exact"/>
      <w:rPr>
        <w:sz w:val="20"/>
      </w:rPr>
    </w:pPr>
  </w:p>
  <w:p w14:paraId="43CD61CD" w14:textId="77777777" w:rsidR="00354D07" w:rsidRPr="00354D07" w:rsidRDefault="00354D07" w:rsidP="00354D07">
    <w:pPr>
      <w:pStyle w:val="Kopfzeile"/>
      <w:spacing w:before="0" w:after="0"/>
      <w:rPr>
        <w:sz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04183" w14:textId="77777777" w:rsidR="00A03250" w:rsidRPr="00A03250" w:rsidRDefault="00A03250" w:rsidP="00A03250">
    <w:pPr>
      <w:tabs>
        <w:tab w:val="center" w:pos="4536"/>
        <w:tab w:val="right" w:pos="9072"/>
      </w:tabs>
      <w:spacing w:before="0" w:after="0" w:line="240" w:lineRule="exact"/>
      <w:rPr>
        <w:sz w:val="2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5FE19" w14:textId="77777777" w:rsidR="00DC21E0" w:rsidRPr="00A03250" w:rsidRDefault="00DC21E0" w:rsidP="00A03250">
    <w:pPr>
      <w:tabs>
        <w:tab w:val="center" w:pos="4536"/>
        <w:tab w:val="right" w:pos="9072"/>
      </w:tabs>
      <w:spacing w:before="0" w:after="0" w:line="240" w:lineRule="exact"/>
      <w:rPr>
        <w:sz w:val="20"/>
      </w:rPr>
    </w:pPr>
  </w:p>
  <w:p w14:paraId="14A1ECF0" w14:textId="77777777" w:rsidR="00DC21E0" w:rsidRPr="00A03250" w:rsidRDefault="00DC21E0" w:rsidP="00A03250">
    <w:pPr>
      <w:tabs>
        <w:tab w:val="center" w:pos="4536"/>
        <w:tab w:val="right" w:pos="9072"/>
      </w:tabs>
      <w:spacing w:before="0" w:after="0" w:line="240" w:lineRule="exact"/>
      <w:rPr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C7CDC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9862D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0AC592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B4AF6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B70D0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3C1A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C2EE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9D668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EF04F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2484D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F362B9A"/>
    <w:lvl w:ilvl="0">
      <w:start w:val="1"/>
      <w:numFmt w:val="decimal"/>
      <w:pStyle w:val="berschrift1"/>
      <w:lvlText w:val="%1."/>
      <w:lvlJc w:val="left"/>
      <w:pPr>
        <w:ind w:left="340" w:hanging="340"/>
      </w:pPr>
      <w:rPr>
        <w:rFonts w:hint="default"/>
        <w:u w:val="none"/>
      </w:rPr>
    </w:lvl>
    <w:lvl w:ilvl="1">
      <w:start w:val="1"/>
      <w:numFmt w:val="decimal"/>
      <w:pStyle w:val="berschrift2"/>
      <w:lvlText w:val="%1.%2"/>
      <w:lvlJc w:val="left"/>
      <w:pPr>
        <w:ind w:left="0" w:firstLine="0"/>
      </w:pPr>
      <w:rPr>
        <w:rFonts w:hint="default"/>
        <w:u w:val="none"/>
      </w:rPr>
    </w:lvl>
    <w:lvl w:ilvl="2">
      <w:start w:val="1"/>
      <w:numFmt w:val="decimal"/>
      <w:pStyle w:val="berschrift3"/>
      <w:lvlText w:val="%1.%2.%3"/>
      <w:lvlJc w:val="left"/>
      <w:pPr>
        <w:ind w:left="425" w:firstLine="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0FA14BC0"/>
    <w:multiLevelType w:val="hybridMultilevel"/>
    <w:tmpl w:val="247C2254"/>
    <w:lvl w:ilvl="0" w:tplc="75FA8D58">
      <w:start w:val="1"/>
      <w:numFmt w:val="upperLetter"/>
      <w:pStyle w:val="berschriftA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4C2FFF"/>
    <w:multiLevelType w:val="hybridMultilevel"/>
    <w:tmpl w:val="D98EBC2E"/>
    <w:lvl w:ilvl="0" w:tplc="11EAB84A">
      <w:start w:val="1"/>
      <w:numFmt w:val="decimal"/>
      <w:pStyle w:val="Standard2"/>
      <w:lvlText w:val="(%1)"/>
      <w:lvlJc w:val="right"/>
      <w:pPr>
        <w:ind w:left="1134" w:hanging="850"/>
      </w:pPr>
      <w:rPr>
        <w:rFonts w:ascii="Arial" w:hAnsi="Arial" w:hint="default"/>
        <w:b w:val="0"/>
        <w:i/>
        <w:color w:val="auto"/>
        <w:sz w:val="16"/>
      </w:rPr>
    </w:lvl>
    <w:lvl w:ilvl="1" w:tplc="04070019">
      <w:start w:val="1"/>
      <w:numFmt w:val="lowerLetter"/>
      <w:lvlText w:val="%2."/>
      <w:lvlJc w:val="left"/>
      <w:pPr>
        <w:ind w:left="3138" w:hanging="360"/>
      </w:pPr>
    </w:lvl>
    <w:lvl w:ilvl="2" w:tplc="0407001B">
      <w:start w:val="1"/>
      <w:numFmt w:val="lowerRoman"/>
      <w:lvlText w:val="%3."/>
      <w:lvlJc w:val="right"/>
      <w:pPr>
        <w:ind w:left="3858" w:hanging="180"/>
      </w:pPr>
    </w:lvl>
    <w:lvl w:ilvl="3" w:tplc="5B86AFB2">
      <w:start w:val="1"/>
      <w:numFmt w:val="lowerLetter"/>
      <w:lvlText w:val="%4)"/>
      <w:lvlJc w:val="left"/>
      <w:pPr>
        <w:ind w:left="4923" w:hanging="705"/>
      </w:pPr>
      <w:rPr>
        <w:rFonts w:hint="default"/>
      </w:rPr>
    </w:lvl>
    <w:lvl w:ilvl="4" w:tplc="04070019" w:tentative="1">
      <w:start w:val="1"/>
      <w:numFmt w:val="lowerLetter"/>
      <w:lvlText w:val="%5."/>
      <w:lvlJc w:val="left"/>
      <w:pPr>
        <w:ind w:left="5298" w:hanging="360"/>
      </w:pPr>
    </w:lvl>
    <w:lvl w:ilvl="5" w:tplc="0407001B" w:tentative="1">
      <w:start w:val="1"/>
      <w:numFmt w:val="lowerRoman"/>
      <w:lvlText w:val="%6."/>
      <w:lvlJc w:val="right"/>
      <w:pPr>
        <w:ind w:left="6018" w:hanging="180"/>
      </w:pPr>
    </w:lvl>
    <w:lvl w:ilvl="6" w:tplc="0407000F" w:tentative="1">
      <w:start w:val="1"/>
      <w:numFmt w:val="decimal"/>
      <w:lvlText w:val="%7."/>
      <w:lvlJc w:val="left"/>
      <w:pPr>
        <w:ind w:left="6738" w:hanging="360"/>
      </w:pPr>
    </w:lvl>
    <w:lvl w:ilvl="7" w:tplc="04070019" w:tentative="1">
      <w:start w:val="1"/>
      <w:numFmt w:val="lowerLetter"/>
      <w:lvlText w:val="%8."/>
      <w:lvlJc w:val="left"/>
      <w:pPr>
        <w:ind w:left="7458" w:hanging="360"/>
      </w:pPr>
    </w:lvl>
    <w:lvl w:ilvl="8" w:tplc="0407001B" w:tentative="1">
      <w:start w:val="1"/>
      <w:numFmt w:val="lowerRoman"/>
      <w:lvlText w:val="%9."/>
      <w:lvlJc w:val="right"/>
      <w:pPr>
        <w:ind w:left="8178" w:hanging="180"/>
      </w:pPr>
    </w:lvl>
  </w:abstractNum>
  <w:abstractNum w:abstractNumId="13" w15:restartNumberingAfterBreak="0">
    <w:nsid w:val="26C4556E"/>
    <w:multiLevelType w:val="hybridMultilevel"/>
    <w:tmpl w:val="15328434"/>
    <w:lvl w:ilvl="0" w:tplc="32DC7580">
      <w:start w:val="1"/>
      <w:numFmt w:val="bullet"/>
      <w:pStyle w:val="AufzhlungSpiegelstrich"/>
      <w:lvlText w:val="–"/>
      <w:lvlJc w:val="left"/>
      <w:pPr>
        <w:ind w:left="360" w:hanging="360"/>
      </w:pPr>
      <w:rPr>
        <w:rFonts w:ascii="Sabon MT Std" w:hAnsi="Sabon MT Std" w:hint="default"/>
        <w:sz w:val="16"/>
      </w:rPr>
    </w:lvl>
    <w:lvl w:ilvl="1" w:tplc="04070003" w:tentative="1">
      <w:start w:val="1"/>
      <w:numFmt w:val="bullet"/>
      <w:lvlText w:val="o"/>
      <w:lvlJc w:val="left"/>
      <w:pPr>
        <w:tabs>
          <w:tab w:val="num" w:pos="1213"/>
        </w:tabs>
        <w:ind w:left="121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933"/>
        </w:tabs>
        <w:ind w:left="193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653"/>
        </w:tabs>
        <w:ind w:left="265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373"/>
        </w:tabs>
        <w:ind w:left="337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093"/>
        </w:tabs>
        <w:ind w:left="409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813"/>
        </w:tabs>
        <w:ind w:left="481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533"/>
        </w:tabs>
        <w:ind w:left="553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253"/>
        </w:tabs>
        <w:ind w:left="6253" w:hanging="360"/>
      </w:pPr>
      <w:rPr>
        <w:rFonts w:ascii="Wingdings" w:hAnsi="Wingdings" w:hint="default"/>
      </w:rPr>
    </w:lvl>
  </w:abstractNum>
  <w:abstractNum w:abstractNumId="14" w15:restartNumberingAfterBreak="0">
    <w:nsid w:val="52846363"/>
    <w:multiLevelType w:val="multilevel"/>
    <w:tmpl w:val="0407001D"/>
    <w:styleLink w:val="Formatvorlag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D901A08"/>
    <w:multiLevelType w:val="hybridMultilevel"/>
    <w:tmpl w:val="9DE4B39C"/>
    <w:lvl w:ilvl="0" w:tplc="ED800098">
      <w:start w:val="1"/>
      <w:numFmt w:val="bullet"/>
      <w:pStyle w:val="AufzhlungKnde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4F103C"/>
    <w:multiLevelType w:val="hybridMultilevel"/>
    <w:tmpl w:val="65FC01D2"/>
    <w:lvl w:ilvl="0" w:tplc="4B6285F0">
      <w:start w:val="1"/>
      <w:numFmt w:val="bullet"/>
      <w:pStyle w:val="AufzhlungKstchen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1022780">
    <w:abstractNumId w:val="16"/>
  </w:num>
  <w:num w:numId="2" w16cid:durableId="1744599126">
    <w:abstractNumId w:val="13"/>
  </w:num>
  <w:num w:numId="3" w16cid:durableId="185219343">
    <w:abstractNumId w:val="10"/>
  </w:num>
  <w:num w:numId="4" w16cid:durableId="494341917">
    <w:abstractNumId w:val="15"/>
  </w:num>
  <w:num w:numId="5" w16cid:durableId="718283496">
    <w:abstractNumId w:val="11"/>
  </w:num>
  <w:num w:numId="6" w16cid:durableId="1362704243">
    <w:abstractNumId w:val="12"/>
  </w:num>
  <w:num w:numId="7" w16cid:durableId="875238720">
    <w:abstractNumId w:val="14"/>
  </w:num>
  <w:num w:numId="8" w16cid:durableId="527718242">
    <w:abstractNumId w:val="9"/>
  </w:num>
  <w:num w:numId="9" w16cid:durableId="585112826">
    <w:abstractNumId w:val="7"/>
  </w:num>
  <w:num w:numId="10" w16cid:durableId="2006081848">
    <w:abstractNumId w:val="6"/>
  </w:num>
  <w:num w:numId="11" w16cid:durableId="1791894099">
    <w:abstractNumId w:val="5"/>
  </w:num>
  <w:num w:numId="12" w16cid:durableId="1516381648">
    <w:abstractNumId w:val="4"/>
  </w:num>
  <w:num w:numId="13" w16cid:durableId="569194961">
    <w:abstractNumId w:val="8"/>
  </w:num>
  <w:num w:numId="14" w16cid:durableId="1852179591">
    <w:abstractNumId w:val="3"/>
  </w:num>
  <w:num w:numId="15" w16cid:durableId="989600848">
    <w:abstractNumId w:val="2"/>
  </w:num>
  <w:num w:numId="16" w16cid:durableId="1857232118">
    <w:abstractNumId w:val="1"/>
  </w:num>
  <w:num w:numId="17" w16cid:durableId="771708711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oNotTrackFormatting/>
  <w:defaultTabStop w:val="709"/>
  <w:autoHyphenation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3F7B"/>
    <w:rsid w:val="00003C99"/>
    <w:rsid w:val="000107A3"/>
    <w:rsid w:val="000117E5"/>
    <w:rsid w:val="00011DCF"/>
    <w:rsid w:val="00014125"/>
    <w:rsid w:val="0001621D"/>
    <w:rsid w:val="00020401"/>
    <w:rsid w:val="000211D8"/>
    <w:rsid w:val="00027A31"/>
    <w:rsid w:val="00031A27"/>
    <w:rsid w:val="00031E9C"/>
    <w:rsid w:val="000411C3"/>
    <w:rsid w:val="00042027"/>
    <w:rsid w:val="000427E8"/>
    <w:rsid w:val="0004505A"/>
    <w:rsid w:val="000454AC"/>
    <w:rsid w:val="00046C06"/>
    <w:rsid w:val="000560AD"/>
    <w:rsid w:val="0005658A"/>
    <w:rsid w:val="0005757F"/>
    <w:rsid w:val="00060AAD"/>
    <w:rsid w:val="00061F07"/>
    <w:rsid w:val="00064173"/>
    <w:rsid w:val="0006682A"/>
    <w:rsid w:val="00067CBB"/>
    <w:rsid w:val="00073986"/>
    <w:rsid w:val="00074A1D"/>
    <w:rsid w:val="000768F6"/>
    <w:rsid w:val="0008024F"/>
    <w:rsid w:val="00082100"/>
    <w:rsid w:val="00082D5C"/>
    <w:rsid w:val="0009016C"/>
    <w:rsid w:val="0009078D"/>
    <w:rsid w:val="00092325"/>
    <w:rsid w:val="00095A6E"/>
    <w:rsid w:val="000A0F9B"/>
    <w:rsid w:val="000A33FC"/>
    <w:rsid w:val="000A5490"/>
    <w:rsid w:val="000B09FD"/>
    <w:rsid w:val="000B12D8"/>
    <w:rsid w:val="000B44D5"/>
    <w:rsid w:val="000B4738"/>
    <w:rsid w:val="000B48E4"/>
    <w:rsid w:val="000C3156"/>
    <w:rsid w:val="000C40E4"/>
    <w:rsid w:val="000C669B"/>
    <w:rsid w:val="000D3489"/>
    <w:rsid w:val="000D3EDD"/>
    <w:rsid w:val="000D5DA3"/>
    <w:rsid w:val="000E056A"/>
    <w:rsid w:val="000E1F05"/>
    <w:rsid w:val="000E24AC"/>
    <w:rsid w:val="000E4164"/>
    <w:rsid w:val="000E5EE0"/>
    <w:rsid w:val="000E7A0F"/>
    <w:rsid w:val="000F0819"/>
    <w:rsid w:val="000F0B2F"/>
    <w:rsid w:val="000F0E1C"/>
    <w:rsid w:val="000F1EF5"/>
    <w:rsid w:val="000F4DF4"/>
    <w:rsid w:val="0011458E"/>
    <w:rsid w:val="00114DDA"/>
    <w:rsid w:val="00115398"/>
    <w:rsid w:val="00115855"/>
    <w:rsid w:val="00120AC1"/>
    <w:rsid w:val="00120E90"/>
    <w:rsid w:val="00130911"/>
    <w:rsid w:val="001328EF"/>
    <w:rsid w:val="00147CFC"/>
    <w:rsid w:val="00152102"/>
    <w:rsid w:val="00152A6E"/>
    <w:rsid w:val="0015656D"/>
    <w:rsid w:val="0015759D"/>
    <w:rsid w:val="00160D4C"/>
    <w:rsid w:val="001619B7"/>
    <w:rsid w:val="00162C46"/>
    <w:rsid w:val="001660A7"/>
    <w:rsid w:val="00172CD3"/>
    <w:rsid w:val="00174FAA"/>
    <w:rsid w:val="0017721F"/>
    <w:rsid w:val="001825D7"/>
    <w:rsid w:val="00182642"/>
    <w:rsid w:val="00182CEC"/>
    <w:rsid w:val="00183C94"/>
    <w:rsid w:val="00185AF6"/>
    <w:rsid w:val="001875E1"/>
    <w:rsid w:val="001914FD"/>
    <w:rsid w:val="00191700"/>
    <w:rsid w:val="00197CB1"/>
    <w:rsid w:val="001A30C8"/>
    <w:rsid w:val="001A46D3"/>
    <w:rsid w:val="001B1300"/>
    <w:rsid w:val="001B3329"/>
    <w:rsid w:val="001B4E9A"/>
    <w:rsid w:val="001B5977"/>
    <w:rsid w:val="001B5B2C"/>
    <w:rsid w:val="001B5D27"/>
    <w:rsid w:val="001B648A"/>
    <w:rsid w:val="001C14C8"/>
    <w:rsid w:val="001C1DA0"/>
    <w:rsid w:val="001C4237"/>
    <w:rsid w:val="001C66FD"/>
    <w:rsid w:val="001C6F9E"/>
    <w:rsid w:val="001D0DC8"/>
    <w:rsid w:val="001D1923"/>
    <w:rsid w:val="001D1C26"/>
    <w:rsid w:val="001D3A04"/>
    <w:rsid w:val="001D47CA"/>
    <w:rsid w:val="001D6963"/>
    <w:rsid w:val="001E3AC0"/>
    <w:rsid w:val="001F7739"/>
    <w:rsid w:val="001F7A33"/>
    <w:rsid w:val="002053DF"/>
    <w:rsid w:val="0020625A"/>
    <w:rsid w:val="00212A35"/>
    <w:rsid w:val="0021325C"/>
    <w:rsid w:val="002164AB"/>
    <w:rsid w:val="00216500"/>
    <w:rsid w:val="002223E0"/>
    <w:rsid w:val="00222CBD"/>
    <w:rsid w:val="002266B8"/>
    <w:rsid w:val="00230729"/>
    <w:rsid w:val="00231EA3"/>
    <w:rsid w:val="00233559"/>
    <w:rsid w:val="00236752"/>
    <w:rsid w:val="00240882"/>
    <w:rsid w:val="00240D55"/>
    <w:rsid w:val="002434B1"/>
    <w:rsid w:val="00244DAC"/>
    <w:rsid w:val="002500BE"/>
    <w:rsid w:val="002541F6"/>
    <w:rsid w:val="00256FAF"/>
    <w:rsid w:val="002605B8"/>
    <w:rsid w:val="002608C3"/>
    <w:rsid w:val="00273542"/>
    <w:rsid w:val="00274D4F"/>
    <w:rsid w:val="002766C6"/>
    <w:rsid w:val="00281462"/>
    <w:rsid w:val="002829EF"/>
    <w:rsid w:val="002843A9"/>
    <w:rsid w:val="002927E8"/>
    <w:rsid w:val="002949A8"/>
    <w:rsid w:val="00294F61"/>
    <w:rsid w:val="002A2A80"/>
    <w:rsid w:val="002A6A4B"/>
    <w:rsid w:val="002A7D05"/>
    <w:rsid w:val="002B1D71"/>
    <w:rsid w:val="002B39DD"/>
    <w:rsid w:val="002B5EA1"/>
    <w:rsid w:val="002B6EB3"/>
    <w:rsid w:val="002C0D0E"/>
    <w:rsid w:val="002C15A8"/>
    <w:rsid w:val="002C2C04"/>
    <w:rsid w:val="002C5B36"/>
    <w:rsid w:val="002D1010"/>
    <w:rsid w:val="002D1F94"/>
    <w:rsid w:val="002D6A89"/>
    <w:rsid w:val="002E48F5"/>
    <w:rsid w:val="002E6322"/>
    <w:rsid w:val="002E68BB"/>
    <w:rsid w:val="002F3CF0"/>
    <w:rsid w:val="002F5CE4"/>
    <w:rsid w:val="00300451"/>
    <w:rsid w:val="00302602"/>
    <w:rsid w:val="0030277B"/>
    <w:rsid w:val="00304825"/>
    <w:rsid w:val="00307BC2"/>
    <w:rsid w:val="00307F36"/>
    <w:rsid w:val="00314E96"/>
    <w:rsid w:val="0032094E"/>
    <w:rsid w:val="003213EA"/>
    <w:rsid w:val="0032575D"/>
    <w:rsid w:val="00330509"/>
    <w:rsid w:val="00333AFB"/>
    <w:rsid w:val="00337775"/>
    <w:rsid w:val="00337CAB"/>
    <w:rsid w:val="003410B9"/>
    <w:rsid w:val="00342F2A"/>
    <w:rsid w:val="00344317"/>
    <w:rsid w:val="003470FC"/>
    <w:rsid w:val="00351D75"/>
    <w:rsid w:val="00351EE1"/>
    <w:rsid w:val="003547EE"/>
    <w:rsid w:val="00354D07"/>
    <w:rsid w:val="00361468"/>
    <w:rsid w:val="0036705A"/>
    <w:rsid w:val="00370C0C"/>
    <w:rsid w:val="0037599D"/>
    <w:rsid w:val="00375C4B"/>
    <w:rsid w:val="0037601A"/>
    <w:rsid w:val="00386ECA"/>
    <w:rsid w:val="003901A7"/>
    <w:rsid w:val="0039671B"/>
    <w:rsid w:val="003A0B94"/>
    <w:rsid w:val="003A219E"/>
    <w:rsid w:val="003A3ABC"/>
    <w:rsid w:val="003A475C"/>
    <w:rsid w:val="003B188F"/>
    <w:rsid w:val="003B3395"/>
    <w:rsid w:val="003B384B"/>
    <w:rsid w:val="003B552C"/>
    <w:rsid w:val="003B6B60"/>
    <w:rsid w:val="003C2557"/>
    <w:rsid w:val="003C280B"/>
    <w:rsid w:val="003C5DEE"/>
    <w:rsid w:val="003C653F"/>
    <w:rsid w:val="003D1616"/>
    <w:rsid w:val="003D1C60"/>
    <w:rsid w:val="003D4F06"/>
    <w:rsid w:val="003D517C"/>
    <w:rsid w:val="003D5C48"/>
    <w:rsid w:val="003E40EF"/>
    <w:rsid w:val="003E61AA"/>
    <w:rsid w:val="003E6773"/>
    <w:rsid w:val="003F1A84"/>
    <w:rsid w:val="003F437B"/>
    <w:rsid w:val="003F4A60"/>
    <w:rsid w:val="003F4CE3"/>
    <w:rsid w:val="003F6C1B"/>
    <w:rsid w:val="00403F48"/>
    <w:rsid w:val="004055C3"/>
    <w:rsid w:val="004113B7"/>
    <w:rsid w:val="00412CAF"/>
    <w:rsid w:val="00415E36"/>
    <w:rsid w:val="00416564"/>
    <w:rsid w:val="00422C86"/>
    <w:rsid w:val="00430550"/>
    <w:rsid w:val="004332C1"/>
    <w:rsid w:val="00433593"/>
    <w:rsid w:val="00442194"/>
    <w:rsid w:val="004423E5"/>
    <w:rsid w:val="004437EC"/>
    <w:rsid w:val="00444795"/>
    <w:rsid w:val="0044503E"/>
    <w:rsid w:val="0045074E"/>
    <w:rsid w:val="004562A2"/>
    <w:rsid w:val="00456549"/>
    <w:rsid w:val="00456667"/>
    <w:rsid w:val="00460D01"/>
    <w:rsid w:val="00465AB8"/>
    <w:rsid w:val="004665B4"/>
    <w:rsid w:val="00473E2F"/>
    <w:rsid w:val="004770A2"/>
    <w:rsid w:val="00477E26"/>
    <w:rsid w:val="00480E73"/>
    <w:rsid w:val="00482BB2"/>
    <w:rsid w:val="00485F9A"/>
    <w:rsid w:val="00486546"/>
    <w:rsid w:val="0049032E"/>
    <w:rsid w:val="00491285"/>
    <w:rsid w:val="004A0E35"/>
    <w:rsid w:val="004A1813"/>
    <w:rsid w:val="004A4696"/>
    <w:rsid w:val="004A5CA3"/>
    <w:rsid w:val="004B0CC9"/>
    <w:rsid w:val="004B2615"/>
    <w:rsid w:val="004B27D6"/>
    <w:rsid w:val="004B6660"/>
    <w:rsid w:val="004C0AC1"/>
    <w:rsid w:val="004C2CB0"/>
    <w:rsid w:val="004C6587"/>
    <w:rsid w:val="004C7BB5"/>
    <w:rsid w:val="004D1C46"/>
    <w:rsid w:val="004D2585"/>
    <w:rsid w:val="004D27D1"/>
    <w:rsid w:val="004D29B1"/>
    <w:rsid w:val="004D344B"/>
    <w:rsid w:val="004D391B"/>
    <w:rsid w:val="004D39E3"/>
    <w:rsid w:val="004D5343"/>
    <w:rsid w:val="004D6268"/>
    <w:rsid w:val="004D6643"/>
    <w:rsid w:val="004E1699"/>
    <w:rsid w:val="004E1A6D"/>
    <w:rsid w:val="004E1B3D"/>
    <w:rsid w:val="004F0297"/>
    <w:rsid w:val="004F32A5"/>
    <w:rsid w:val="004F3FDC"/>
    <w:rsid w:val="004F5D94"/>
    <w:rsid w:val="00515B80"/>
    <w:rsid w:val="005161AE"/>
    <w:rsid w:val="005164F5"/>
    <w:rsid w:val="00520D62"/>
    <w:rsid w:val="005228E1"/>
    <w:rsid w:val="005236C7"/>
    <w:rsid w:val="00526D0C"/>
    <w:rsid w:val="0053266D"/>
    <w:rsid w:val="00535779"/>
    <w:rsid w:val="0053628D"/>
    <w:rsid w:val="005365DD"/>
    <w:rsid w:val="005515B3"/>
    <w:rsid w:val="00551664"/>
    <w:rsid w:val="00553693"/>
    <w:rsid w:val="00553D4D"/>
    <w:rsid w:val="005542D4"/>
    <w:rsid w:val="00574542"/>
    <w:rsid w:val="005749B4"/>
    <w:rsid w:val="00574E3C"/>
    <w:rsid w:val="00575E22"/>
    <w:rsid w:val="00576FDD"/>
    <w:rsid w:val="0058559C"/>
    <w:rsid w:val="00587798"/>
    <w:rsid w:val="0058780C"/>
    <w:rsid w:val="0059020D"/>
    <w:rsid w:val="00591785"/>
    <w:rsid w:val="00594A54"/>
    <w:rsid w:val="00595C30"/>
    <w:rsid w:val="00595C4F"/>
    <w:rsid w:val="0059626E"/>
    <w:rsid w:val="005A0559"/>
    <w:rsid w:val="005A2C44"/>
    <w:rsid w:val="005A5010"/>
    <w:rsid w:val="005A59F6"/>
    <w:rsid w:val="005B01AF"/>
    <w:rsid w:val="005B1509"/>
    <w:rsid w:val="005B214B"/>
    <w:rsid w:val="005B694F"/>
    <w:rsid w:val="005B77ED"/>
    <w:rsid w:val="005B7C14"/>
    <w:rsid w:val="005C0978"/>
    <w:rsid w:val="005C19DD"/>
    <w:rsid w:val="005C3EA8"/>
    <w:rsid w:val="005D475E"/>
    <w:rsid w:val="005D4EE4"/>
    <w:rsid w:val="005D619D"/>
    <w:rsid w:val="005E0790"/>
    <w:rsid w:val="005E357C"/>
    <w:rsid w:val="005E60D6"/>
    <w:rsid w:val="005F3833"/>
    <w:rsid w:val="005F4B27"/>
    <w:rsid w:val="005F7F2F"/>
    <w:rsid w:val="0060049F"/>
    <w:rsid w:val="006009B8"/>
    <w:rsid w:val="00601FB2"/>
    <w:rsid w:val="00604962"/>
    <w:rsid w:val="00604A0B"/>
    <w:rsid w:val="00606748"/>
    <w:rsid w:val="00610ED5"/>
    <w:rsid w:val="00615419"/>
    <w:rsid w:val="006173F7"/>
    <w:rsid w:val="00620EBE"/>
    <w:rsid w:val="00622457"/>
    <w:rsid w:val="006242C6"/>
    <w:rsid w:val="006277AE"/>
    <w:rsid w:val="006322E1"/>
    <w:rsid w:val="00634277"/>
    <w:rsid w:val="00635E73"/>
    <w:rsid w:val="00640696"/>
    <w:rsid w:val="0064329D"/>
    <w:rsid w:val="00643830"/>
    <w:rsid w:val="00643C3C"/>
    <w:rsid w:val="00646ACE"/>
    <w:rsid w:val="00652D1E"/>
    <w:rsid w:val="00665493"/>
    <w:rsid w:val="006659B6"/>
    <w:rsid w:val="00665D62"/>
    <w:rsid w:val="006703EE"/>
    <w:rsid w:val="00671B29"/>
    <w:rsid w:val="00673ADE"/>
    <w:rsid w:val="006752DA"/>
    <w:rsid w:val="00677FF5"/>
    <w:rsid w:val="00685543"/>
    <w:rsid w:val="006858FF"/>
    <w:rsid w:val="00685951"/>
    <w:rsid w:val="00687A46"/>
    <w:rsid w:val="006959BA"/>
    <w:rsid w:val="00697568"/>
    <w:rsid w:val="006A07F6"/>
    <w:rsid w:val="006A169D"/>
    <w:rsid w:val="006A7D0E"/>
    <w:rsid w:val="006B4EEB"/>
    <w:rsid w:val="006B6AF5"/>
    <w:rsid w:val="006B72FB"/>
    <w:rsid w:val="006C0653"/>
    <w:rsid w:val="006C0F3D"/>
    <w:rsid w:val="006C69DA"/>
    <w:rsid w:val="006D25DC"/>
    <w:rsid w:val="006D6257"/>
    <w:rsid w:val="006E2B44"/>
    <w:rsid w:val="006E2BA5"/>
    <w:rsid w:val="006E2C04"/>
    <w:rsid w:val="006F23C3"/>
    <w:rsid w:val="006F297F"/>
    <w:rsid w:val="006F4B17"/>
    <w:rsid w:val="0070258E"/>
    <w:rsid w:val="0070525C"/>
    <w:rsid w:val="00706EE2"/>
    <w:rsid w:val="00707BA9"/>
    <w:rsid w:val="00710E55"/>
    <w:rsid w:val="00711085"/>
    <w:rsid w:val="00712BFD"/>
    <w:rsid w:val="007178E8"/>
    <w:rsid w:val="00723E5E"/>
    <w:rsid w:val="00724ADA"/>
    <w:rsid w:val="00724C7B"/>
    <w:rsid w:val="00727F33"/>
    <w:rsid w:val="00733C9A"/>
    <w:rsid w:val="007426FD"/>
    <w:rsid w:val="0074354D"/>
    <w:rsid w:val="00746977"/>
    <w:rsid w:val="00747641"/>
    <w:rsid w:val="00747924"/>
    <w:rsid w:val="00750095"/>
    <w:rsid w:val="00753B38"/>
    <w:rsid w:val="007559D5"/>
    <w:rsid w:val="007559D9"/>
    <w:rsid w:val="007611BB"/>
    <w:rsid w:val="00763FF1"/>
    <w:rsid w:val="007658FC"/>
    <w:rsid w:val="0078115A"/>
    <w:rsid w:val="00781D2F"/>
    <w:rsid w:val="00784BFE"/>
    <w:rsid w:val="00787B2E"/>
    <w:rsid w:val="00794FE7"/>
    <w:rsid w:val="007A4629"/>
    <w:rsid w:val="007B0145"/>
    <w:rsid w:val="007B09B9"/>
    <w:rsid w:val="007B2E37"/>
    <w:rsid w:val="007B53B4"/>
    <w:rsid w:val="007B6CA3"/>
    <w:rsid w:val="007C0069"/>
    <w:rsid w:val="007C4A8B"/>
    <w:rsid w:val="007C7655"/>
    <w:rsid w:val="007D7229"/>
    <w:rsid w:val="007E0507"/>
    <w:rsid w:val="007E0E23"/>
    <w:rsid w:val="007E252A"/>
    <w:rsid w:val="007E369F"/>
    <w:rsid w:val="007E44A4"/>
    <w:rsid w:val="007E556C"/>
    <w:rsid w:val="007E6358"/>
    <w:rsid w:val="007F20B3"/>
    <w:rsid w:val="00802834"/>
    <w:rsid w:val="00803684"/>
    <w:rsid w:val="008037DD"/>
    <w:rsid w:val="008103C9"/>
    <w:rsid w:val="00820460"/>
    <w:rsid w:val="0082356E"/>
    <w:rsid w:val="00823F48"/>
    <w:rsid w:val="00825943"/>
    <w:rsid w:val="00827299"/>
    <w:rsid w:val="008328B1"/>
    <w:rsid w:val="00833D99"/>
    <w:rsid w:val="00834BEA"/>
    <w:rsid w:val="00842CE6"/>
    <w:rsid w:val="00844E75"/>
    <w:rsid w:val="0084538D"/>
    <w:rsid w:val="008461C5"/>
    <w:rsid w:val="00846751"/>
    <w:rsid w:val="00854ACB"/>
    <w:rsid w:val="008620C3"/>
    <w:rsid w:val="008620DC"/>
    <w:rsid w:val="00863DE6"/>
    <w:rsid w:val="00870841"/>
    <w:rsid w:val="008714A2"/>
    <w:rsid w:val="00877336"/>
    <w:rsid w:val="008853CC"/>
    <w:rsid w:val="00886429"/>
    <w:rsid w:val="00890A63"/>
    <w:rsid w:val="008922C0"/>
    <w:rsid w:val="00893435"/>
    <w:rsid w:val="00893B5F"/>
    <w:rsid w:val="00895B80"/>
    <w:rsid w:val="00896303"/>
    <w:rsid w:val="00897E74"/>
    <w:rsid w:val="008A1A3F"/>
    <w:rsid w:val="008A1A9A"/>
    <w:rsid w:val="008A1C85"/>
    <w:rsid w:val="008A2093"/>
    <w:rsid w:val="008A4F56"/>
    <w:rsid w:val="008A54B0"/>
    <w:rsid w:val="008B0790"/>
    <w:rsid w:val="008B0A7B"/>
    <w:rsid w:val="008B1E41"/>
    <w:rsid w:val="008B2720"/>
    <w:rsid w:val="008B43FD"/>
    <w:rsid w:val="008B44BA"/>
    <w:rsid w:val="008B656E"/>
    <w:rsid w:val="008C197B"/>
    <w:rsid w:val="008C1D34"/>
    <w:rsid w:val="008C2C3E"/>
    <w:rsid w:val="008C3225"/>
    <w:rsid w:val="008D08DD"/>
    <w:rsid w:val="008E0989"/>
    <w:rsid w:val="008E155D"/>
    <w:rsid w:val="008E2E8D"/>
    <w:rsid w:val="008E4908"/>
    <w:rsid w:val="008E5D5D"/>
    <w:rsid w:val="008E79E0"/>
    <w:rsid w:val="008F104F"/>
    <w:rsid w:val="008F1B41"/>
    <w:rsid w:val="008F2DC3"/>
    <w:rsid w:val="008F4365"/>
    <w:rsid w:val="008F6EEC"/>
    <w:rsid w:val="00901CDB"/>
    <w:rsid w:val="00901DAD"/>
    <w:rsid w:val="00903584"/>
    <w:rsid w:val="00903CB0"/>
    <w:rsid w:val="00904A6E"/>
    <w:rsid w:val="00904BF6"/>
    <w:rsid w:val="009064F6"/>
    <w:rsid w:val="00907484"/>
    <w:rsid w:val="00910586"/>
    <w:rsid w:val="00911C20"/>
    <w:rsid w:val="00912270"/>
    <w:rsid w:val="0091264D"/>
    <w:rsid w:val="00912AED"/>
    <w:rsid w:val="00913ED6"/>
    <w:rsid w:val="0091534F"/>
    <w:rsid w:val="00916CF0"/>
    <w:rsid w:val="00917F84"/>
    <w:rsid w:val="0093045C"/>
    <w:rsid w:val="009331F1"/>
    <w:rsid w:val="009408A6"/>
    <w:rsid w:val="009439BC"/>
    <w:rsid w:val="00945B6F"/>
    <w:rsid w:val="00947C8D"/>
    <w:rsid w:val="0095085D"/>
    <w:rsid w:val="00952BD6"/>
    <w:rsid w:val="00953839"/>
    <w:rsid w:val="009567C9"/>
    <w:rsid w:val="00956EE1"/>
    <w:rsid w:val="00961B42"/>
    <w:rsid w:val="00964C35"/>
    <w:rsid w:val="00966452"/>
    <w:rsid w:val="00967ACB"/>
    <w:rsid w:val="00974B23"/>
    <w:rsid w:val="00975842"/>
    <w:rsid w:val="0097668D"/>
    <w:rsid w:val="009766CA"/>
    <w:rsid w:val="00976778"/>
    <w:rsid w:val="009816A0"/>
    <w:rsid w:val="0098385A"/>
    <w:rsid w:val="00986FC1"/>
    <w:rsid w:val="009870C1"/>
    <w:rsid w:val="00991A9D"/>
    <w:rsid w:val="00993E9A"/>
    <w:rsid w:val="00994AB3"/>
    <w:rsid w:val="00997595"/>
    <w:rsid w:val="009A1A64"/>
    <w:rsid w:val="009A2866"/>
    <w:rsid w:val="009A488D"/>
    <w:rsid w:val="009A5855"/>
    <w:rsid w:val="009A5B83"/>
    <w:rsid w:val="009A71B2"/>
    <w:rsid w:val="009B0320"/>
    <w:rsid w:val="009B0B7E"/>
    <w:rsid w:val="009B1CE3"/>
    <w:rsid w:val="009B51E6"/>
    <w:rsid w:val="009B5ECF"/>
    <w:rsid w:val="009C1174"/>
    <w:rsid w:val="009D1659"/>
    <w:rsid w:val="009D1FC6"/>
    <w:rsid w:val="009D3305"/>
    <w:rsid w:val="009D41D6"/>
    <w:rsid w:val="009D62DE"/>
    <w:rsid w:val="009E069E"/>
    <w:rsid w:val="009E2AB2"/>
    <w:rsid w:val="009E3812"/>
    <w:rsid w:val="009E3826"/>
    <w:rsid w:val="009E40CF"/>
    <w:rsid w:val="009E4F3E"/>
    <w:rsid w:val="009F304E"/>
    <w:rsid w:val="009F3F7B"/>
    <w:rsid w:val="009F4C05"/>
    <w:rsid w:val="009F4E40"/>
    <w:rsid w:val="009F5A37"/>
    <w:rsid w:val="00A03250"/>
    <w:rsid w:val="00A0372A"/>
    <w:rsid w:val="00A03B32"/>
    <w:rsid w:val="00A05179"/>
    <w:rsid w:val="00A06D18"/>
    <w:rsid w:val="00A07151"/>
    <w:rsid w:val="00A07AD4"/>
    <w:rsid w:val="00A105D3"/>
    <w:rsid w:val="00A11436"/>
    <w:rsid w:val="00A13EA6"/>
    <w:rsid w:val="00A15F1C"/>
    <w:rsid w:val="00A2020A"/>
    <w:rsid w:val="00A2321A"/>
    <w:rsid w:val="00A23BF4"/>
    <w:rsid w:val="00A26110"/>
    <w:rsid w:val="00A26603"/>
    <w:rsid w:val="00A26D32"/>
    <w:rsid w:val="00A34EBD"/>
    <w:rsid w:val="00A36233"/>
    <w:rsid w:val="00A36747"/>
    <w:rsid w:val="00A44497"/>
    <w:rsid w:val="00A44B79"/>
    <w:rsid w:val="00A44ED1"/>
    <w:rsid w:val="00A462D4"/>
    <w:rsid w:val="00A46506"/>
    <w:rsid w:val="00A53BB4"/>
    <w:rsid w:val="00A56889"/>
    <w:rsid w:val="00A57236"/>
    <w:rsid w:val="00A6019E"/>
    <w:rsid w:val="00A6051A"/>
    <w:rsid w:val="00A61160"/>
    <w:rsid w:val="00A62B18"/>
    <w:rsid w:val="00A6344A"/>
    <w:rsid w:val="00A63F37"/>
    <w:rsid w:val="00A66DA0"/>
    <w:rsid w:val="00A67224"/>
    <w:rsid w:val="00A71744"/>
    <w:rsid w:val="00A724B2"/>
    <w:rsid w:val="00A83F0C"/>
    <w:rsid w:val="00A86A36"/>
    <w:rsid w:val="00A9287A"/>
    <w:rsid w:val="00A9340D"/>
    <w:rsid w:val="00A935A8"/>
    <w:rsid w:val="00A959FD"/>
    <w:rsid w:val="00AA0CBF"/>
    <w:rsid w:val="00AA14CB"/>
    <w:rsid w:val="00AA4551"/>
    <w:rsid w:val="00AA5634"/>
    <w:rsid w:val="00AA6339"/>
    <w:rsid w:val="00AB43E3"/>
    <w:rsid w:val="00AB74F6"/>
    <w:rsid w:val="00AC30F8"/>
    <w:rsid w:val="00AC5B19"/>
    <w:rsid w:val="00AC618D"/>
    <w:rsid w:val="00AC74C5"/>
    <w:rsid w:val="00AD073E"/>
    <w:rsid w:val="00AD4588"/>
    <w:rsid w:val="00AF4A11"/>
    <w:rsid w:val="00AF59BA"/>
    <w:rsid w:val="00AF5BB9"/>
    <w:rsid w:val="00B0687E"/>
    <w:rsid w:val="00B0689E"/>
    <w:rsid w:val="00B116A3"/>
    <w:rsid w:val="00B1219C"/>
    <w:rsid w:val="00B129EB"/>
    <w:rsid w:val="00B205DB"/>
    <w:rsid w:val="00B24E1B"/>
    <w:rsid w:val="00B33CF8"/>
    <w:rsid w:val="00B45EE0"/>
    <w:rsid w:val="00B51A86"/>
    <w:rsid w:val="00B51F93"/>
    <w:rsid w:val="00B534BB"/>
    <w:rsid w:val="00B64CD8"/>
    <w:rsid w:val="00B73E50"/>
    <w:rsid w:val="00B82CBF"/>
    <w:rsid w:val="00B863CA"/>
    <w:rsid w:val="00B87E0C"/>
    <w:rsid w:val="00B90DF0"/>
    <w:rsid w:val="00B96729"/>
    <w:rsid w:val="00B9767C"/>
    <w:rsid w:val="00B97E65"/>
    <w:rsid w:val="00B97EEB"/>
    <w:rsid w:val="00BA5CA7"/>
    <w:rsid w:val="00BB0F68"/>
    <w:rsid w:val="00BB2170"/>
    <w:rsid w:val="00BB3E80"/>
    <w:rsid w:val="00BB4736"/>
    <w:rsid w:val="00BB5BDD"/>
    <w:rsid w:val="00BB7B85"/>
    <w:rsid w:val="00BC56E6"/>
    <w:rsid w:val="00BC716C"/>
    <w:rsid w:val="00BE151B"/>
    <w:rsid w:val="00BE1720"/>
    <w:rsid w:val="00BE44DE"/>
    <w:rsid w:val="00BE4CC8"/>
    <w:rsid w:val="00BE567E"/>
    <w:rsid w:val="00BF0301"/>
    <w:rsid w:val="00BF0D3A"/>
    <w:rsid w:val="00BF243E"/>
    <w:rsid w:val="00BF4625"/>
    <w:rsid w:val="00BF7B8E"/>
    <w:rsid w:val="00C00337"/>
    <w:rsid w:val="00C01392"/>
    <w:rsid w:val="00C04976"/>
    <w:rsid w:val="00C05B83"/>
    <w:rsid w:val="00C067E6"/>
    <w:rsid w:val="00C06D63"/>
    <w:rsid w:val="00C130F6"/>
    <w:rsid w:val="00C1460F"/>
    <w:rsid w:val="00C150F8"/>
    <w:rsid w:val="00C15C23"/>
    <w:rsid w:val="00C20E61"/>
    <w:rsid w:val="00C225FD"/>
    <w:rsid w:val="00C23111"/>
    <w:rsid w:val="00C253E2"/>
    <w:rsid w:val="00C26B0B"/>
    <w:rsid w:val="00C26FD1"/>
    <w:rsid w:val="00C360D5"/>
    <w:rsid w:val="00C40417"/>
    <w:rsid w:val="00C425DE"/>
    <w:rsid w:val="00C46437"/>
    <w:rsid w:val="00C46535"/>
    <w:rsid w:val="00C47BBD"/>
    <w:rsid w:val="00C47EEC"/>
    <w:rsid w:val="00C50FEF"/>
    <w:rsid w:val="00C51F34"/>
    <w:rsid w:val="00C53FA3"/>
    <w:rsid w:val="00C65621"/>
    <w:rsid w:val="00C676F2"/>
    <w:rsid w:val="00C76E17"/>
    <w:rsid w:val="00C80256"/>
    <w:rsid w:val="00C9199E"/>
    <w:rsid w:val="00C92256"/>
    <w:rsid w:val="00C93638"/>
    <w:rsid w:val="00C9467B"/>
    <w:rsid w:val="00C94B07"/>
    <w:rsid w:val="00C94E5C"/>
    <w:rsid w:val="00C9776E"/>
    <w:rsid w:val="00C97A83"/>
    <w:rsid w:val="00CA030D"/>
    <w:rsid w:val="00CA4BD4"/>
    <w:rsid w:val="00CB215F"/>
    <w:rsid w:val="00CB646B"/>
    <w:rsid w:val="00CC00D7"/>
    <w:rsid w:val="00CC2D08"/>
    <w:rsid w:val="00CC6D92"/>
    <w:rsid w:val="00CD5314"/>
    <w:rsid w:val="00CE76A6"/>
    <w:rsid w:val="00CF1E77"/>
    <w:rsid w:val="00CF517E"/>
    <w:rsid w:val="00CF5182"/>
    <w:rsid w:val="00D01265"/>
    <w:rsid w:val="00D035D6"/>
    <w:rsid w:val="00D063F9"/>
    <w:rsid w:val="00D06541"/>
    <w:rsid w:val="00D10B36"/>
    <w:rsid w:val="00D11890"/>
    <w:rsid w:val="00D13CE5"/>
    <w:rsid w:val="00D22538"/>
    <w:rsid w:val="00D235B6"/>
    <w:rsid w:val="00D25202"/>
    <w:rsid w:val="00D268CA"/>
    <w:rsid w:val="00D34764"/>
    <w:rsid w:val="00D36A94"/>
    <w:rsid w:val="00D42E30"/>
    <w:rsid w:val="00D5129B"/>
    <w:rsid w:val="00D54E2D"/>
    <w:rsid w:val="00D56779"/>
    <w:rsid w:val="00D60322"/>
    <w:rsid w:val="00D65ECC"/>
    <w:rsid w:val="00D7151E"/>
    <w:rsid w:val="00D72D9B"/>
    <w:rsid w:val="00D755C9"/>
    <w:rsid w:val="00D8492E"/>
    <w:rsid w:val="00D85823"/>
    <w:rsid w:val="00D85A89"/>
    <w:rsid w:val="00D86C08"/>
    <w:rsid w:val="00D87897"/>
    <w:rsid w:val="00D920CB"/>
    <w:rsid w:val="00D937D7"/>
    <w:rsid w:val="00D93AE7"/>
    <w:rsid w:val="00DA3D60"/>
    <w:rsid w:val="00DA54EF"/>
    <w:rsid w:val="00DA6047"/>
    <w:rsid w:val="00DA6301"/>
    <w:rsid w:val="00DB2368"/>
    <w:rsid w:val="00DC02BC"/>
    <w:rsid w:val="00DC0921"/>
    <w:rsid w:val="00DC1BC3"/>
    <w:rsid w:val="00DC21E0"/>
    <w:rsid w:val="00DC48A8"/>
    <w:rsid w:val="00DC63D9"/>
    <w:rsid w:val="00DD0B14"/>
    <w:rsid w:val="00DD1013"/>
    <w:rsid w:val="00DE2894"/>
    <w:rsid w:val="00DE3FCB"/>
    <w:rsid w:val="00DE5334"/>
    <w:rsid w:val="00DF081A"/>
    <w:rsid w:val="00DF78EC"/>
    <w:rsid w:val="00E07D29"/>
    <w:rsid w:val="00E1128B"/>
    <w:rsid w:val="00E12DBF"/>
    <w:rsid w:val="00E16687"/>
    <w:rsid w:val="00E23024"/>
    <w:rsid w:val="00E3241F"/>
    <w:rsid w:val="00E37226"/>
    <w:rsid w:val="00E4065D"/>
    <w:rsid w:val="00E44A9B"/>
    <w:rsid w:val="00E45596"/>
    <w:rsid w:val="00E51971"/>
    <w:rsid w:val="00E558C9"/>
    <w:rsid w:val="00E56447"/>
    <w:rsid w:val="00E60379"/>
    <w:rsid w:val="00E619D8"/>
    <w:rsid w:val="00E62B0A"/>
    <w:rsid w:val="00E63489"/>
    <w:rsid w:val="00E63D6E"/>
    <w:rsid w:val="00E65D89"/>
    <w:rsid w:val="00E67892"/>
    <w:rsid w:val="00E70760"/>
    <w:rsid w:val="00E71397"/>
    <w:rsid w:val="00E7762D"/>
    <w:rsid w:val="00E836EE"/>
    <w:rsid w:val="00E83A49"/>
    <w:rsid w:val="00E87A32"/>
    <w:rsid w:val="00E908D9"/>
    <w:rsid w:val="00E917F1"/>
    <w:rsid w:val="00E96421"/>
    <w:rsid w:val="00E9736A"/>
    <w:rsid w:val="00EA0CA1"/>
    <w:rsid w:val="00EA0E92"/>
    <w:rsid w:val="00EA7CBB"/>
    <w:rsid w:val="00EC0DAD"/>
    <w:rsid w:val="00EC3F40"/>
    <w:rsid w:val="00EC5C61"/>
    <w:rsid w:val="00EC62B8"/>
    <w:rsid w:val="00EC78C0"/>
    <w:rsid w:val="00EE7ACF"/>
    <w:rsid w:val="00EF2E2F"/>
    <w:rsid w:val="00EF5A0E"/>
    <w:rsid w:val="00EF61B9"/>
    <w:rsid w:val="00EF7D83"/>
    <w:rsid w:val="00F0026C"/>
    <w:rsid w:val="00F002B3"/>
    <w:rsid w:val="00F06754"/>
    <w:rsid w:val="00F0726B"/>
    <w:rsid w:val="00F10AC1"/>
    <w:rsid w:val="00F216D4"/>
    <w:rsid w:val="00F22B30"/>
    <w:rsid w:val="00F232BC"/>
    <w:rsid w:val="00F2737F"/>
    <w:rsid w:val="00F300C8"/>
    <w:rsid w:val="00F30976"/>
    <w:rsid w:val="00F31029"/>
    <w:rsid w:val="00F34497"/>
    <w:rsid w:val="00F37F77"/>
    <w:rsid w:val="00F37F79"/>
    <w:rsid w:val="00F43747"/>
    <w:rsid w:val="00F47E6C"/>
    <w:rsid w:val="00F53773"/>
    <w:rsid w:val="00F53E3C"/>
    <w:rsid w:val="00F55ED1"/>
    <w:rsid w:val="00F571F8"/>
    <w:rsid w:val="00F60DB0"/>
    <w:rsid w:val="00F710E5"/>
    <w:rsid w:val="00F71B04"/>
    <w:rsid w:val="00F731B0"/>
    <w:rsid w:val="00F74C03"/>
    <w:rsid w:val="00F861B9"/>
    <w:rsid w:val="00F87741"/>
    <w:rsid w:val="00F93A47"/>
    <w:rsid w:val="00F9523D"/>
    <w:rsid w:val="00F96948"/>
    <w:rsid w:val="00FA19DD"/>
    <w:rsid w:val="00FA1D01"/>
    <w:rsid w:val="00FA26F9"/>
    <w:rsid w:val="00FA3A0C"/>
    <w:rsid w:val="00FA50AD"/>
    <w:rsid w:val="00FB0AD2"/>
    <w:rsid w:val="00FB2A7A"/>
    <w:rsid w:val="00FB41C8"/>
    <w:rsid w:val="00FB77F1"/>
    <w:rsid w:val="00FC34C4"/>
    <w:rsid w:val="00FC42E9"/>
    <w:rsid w:val="00FC5ECC"/>
    <w:rsid w:val="00FC70D3"/>
    <w:rsid w:val="00FC7D7E"/>
    <w:rsid w:val="00FD27AD"/>
    <w:rsid w:val="00FD56D6"/>
    <w:rsid w:val="00FE0BD0"/>
    <w:rsid w:val="00FF45D1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D85EA2C"/>
  <w15:docId w15:val="{958AEC5E-B95F-49BD-A1F2-C4368EEA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F7739"/>
    <w:pPr>
      <w:spacing w:before="60" w:after="60" w:line="210" w:lineRule="exact"/>
    </w:pPr>
    <w:rPr>
      <w:rFonts w:ascii="Arial" w:eastAsia="Times New Roman" w:hAnsi="Arial" w:cs="Times New Roman"/>
      <w:sz w:val="17"/>
      <w:szCs w:val="20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16564"/>
    <w:pPr>
      <w:keepNext/>
      <w:numPr>
        <w:numId w:val="3"/>
      </w:numPr>
      <w:tabs>
        <w:tab w:val="left" w:pos="454"/>
      </w:tabs>
      <w:spacing w:before="180" w:line="240" w:lineRule="exact"/>
      <w:outlineLvl w:val="0"/>
    </w:pPr>
    <w:rPr>
      <w:b/>
      <w:kern w:val="28"/>
      <w:sz w:val="20"/>
    </w:rPr>
  </w:style>
  <w:style w:type="paragraph" w:styleId="berschrift2">
    <w:name w:val="heading 2"/>
    <w:basedOn w:val="Standard"/>
    <w:next w:val="Standard"/>
    <w:link w:val="berschrift2Zchn"/>
    <w:qFormat/>
    <w:rsid w:val="005A59F6"/>
    <w:pPr>
      <w:keepNext/>
      <w:numPr>
        <w:ilvl w:val="1"/>
        <w:numId w:val="3"/>
      </w:numPr>
      <w:tabs>
        <w:tab w:val="left" w:pos="454"/>
      </w:tabs>
      <w:spacing w:before="120"/>
      <w:outlineLvl w:val="1"/>
    </w:pPr>
    <w:rPr>
      <w:b/>
    </w:rPr>
  </w:style>
  <w:style w:type="paragraph" w:styleId="berschrift3">
    <w:name w:val="heading 3"/>
    <w:basedOn w:val="Standard"/>
    <w:next w:val="Standard"/>
    <w:link w:val="berschrift3Zchn"/>
    <w:qFormat/>
    <w:rsid w:val="00BE151B"/>
    <w:pPr>
      <w:keepNext/>
      <w:numPr>
        <w:ilvl w:val="2"/>
        <w:numId w:val="3"/>
      </w:numPr>
      <w:tabs>
        <w:tab w:val="left" w:pos="454"/>
      </w:tabs>
      <w:spacing w:before="120" w:after="30"/>
      <w:ind w:left="0"/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qFormat/>
    <w:rsid w:val="00092325"/>
    <w:pPr>
      <w:keepNext/>
      <w:numPr>
        <w:ilvl w:val="3"/>
        <w:numId w:val="3"/>
      </w:numPr>
      <w:spacing w:before="120" w:after="30"/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unhideWhenUsed/>
    <w:rsid w:val="005D475E"/>
    <w:pPr>
      <w:keepNext/>
      <w:keepLines/>
      <w:tabs>
        <w:tab w:val="left" w:pos="284"/>
      </w:tabs>
      <w:spacing w:before="200" w:after="0"/>
      <w:outlineLvl w:val="4"/>
    </w:pPr>
    <w:rPr>
      <w:rFonts w:eastAsiaTheme="majorEastAsia" w:cstheme="majorBidi"/>
      <w:color w:val="000000" w:themeColor="text1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5D475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Merkblatttitel">
    <w:name w:val="Merkblatttitel"/>
    <w:basedOn w:val="Standard"/>
    <w:qFormat/>
    <w:rsid w:val="00961B42"/>
    <w:pPr>
      <w:spacing w:after="113" w:line="432" w:lineRule="exact"/>
      <w:jc w:val="center"/>
    </w:pPr>
    <w:rPr>
      <w:b/>
      <w:sz w:val="36"/>
    </w:rPr>
  </w:style>
  <w:style w:type="paragraph" w:customStyle="1" w:styleId="MerkblatttitelUnterberschrift">
    <w:name w:val="Merkblatttitel Unterüberschrift"/>
    <w:basedOn w:val="Standard"/>
    <w:qFormat/>
    <w:rsid w:val="00C46535"/>
    <w:pPr>
      <w:spacing w:after="240" w:line="240" w:lineRule="atLeast"/>
      <w:jc w:val="center"/>
    </w:pPr>
    <w:rPr>
      <w:sz w:val="20"/>
    </w:rPr>
  </w:style>
  <w:style w:type="paragraph" w:customStyle="1" w:styleId="Merkblattzu">
    <w:name w:val="Merkblatt zu"/>
    <w:basedOn w:val="Standard"/>
    <w:rsid w:val="00C46535"/>
    <w:pPr>
      <w:tabs>
        <w:tab w:val="left" w:pos="3283"/>
        <w:tab w:val="center" w:pos="5102"/>
      </w:tabs>
      <w:spacing w:before="120" w:line="240" w:lineRule="atLeast"/>
      <w:jc w:val="center"/>
    </w:pPr>
    <w:rPr>
      <w:rFonts w:cs="Arial"/>
      <w:b/>
      <w:sz w:val="28"/>
      <w:szCs w:val="26"/>
    </w:rPr>
  </w:style>
  <w:style w:type="paragraph" w:customStyle="1" w:styleId="AufzhlungKstchen">
    <w:name w:val="Aufzählung Kästchen"/>
    <w:basedOn w:val="Standard"/>
    <w:next w:val="Standard"/>
    <w:rsid w:val="004D344B"/>
    <w:pPr>
      <w:numPr>
        <w:numId w:val="1"/>
      </w:numPr>
      <w:tabs>
        <w:tab w:val="left" w:pos="62"/>
      </w:tabs>
      <w:spacing w:before="10" w:after="10"/>
      <w:ind w:left="624" w:hanging="170"/>
    </w:pPr>
  </w:style>
  <w:style w:type="paragraph" w:customStyle="1" w:styleId="AufzhlungSpiegelstrich">
    <w:name w:val="Aufzählung Spiegelstrich"/>
    <w:basedOn w:val="Standard"/>
    <w:rsid w:val="004D344B"/>
    <w:pPr>
      <w:numPr>
        <w:numId w:val="2"/>
      </w:numPr>
      <w:tabs>
        <w:tab w:val="left" w:pos="454"/>
      </w:tabs>
      <w:spacing w:before="20" w:after="20"/>
      <w:ind w:left="454" w:hanging="170"/>
    </w:pPr>
  </w:style>
  <w:style w:type="paragraph" w:customStyle="1" w:styleId="AufzhlungKndel">
    <w:name w:val="Aufzählung Knödel"/>
    <w:basedOn w:val="AufzhlungSpiegelstrich"/>
    <w:qFormat/>
    <w:rsid w:val="00D937D7"/>
    <w:pPr>
      <w:numPr>
        <w:numId w:val="4"/>
      </w:numPr>
      <w:tabs>
        <w:tab w:val="clear" w:pos="454"/>
        <w:tab w:val="left" w:pos="350"/>
      </w:tabs>
      <w:spacing w:before="40" w:after="40"/>
    </w:pPr>
  </w:style>
  <w:style w:type="character" w:customStyle="1" w:styleId="berschrift1Zchn">
    <w:name w:val="Überschrift 1 Zchn"/>
    <w:basedOn w:val="Absatz-Standardschriftart"/>
    <w:link w:val="berschrift1"/>
    <w:rsid w:val="00416564"/>
    <w:rPr>
      <w:rFonts w:ascii="Arial" w:eastAsia="Times New Roman" w:hAnsi="Arial" w:cs="Times New Roman"/>
      <w:b/>
      <w:kern w:val="28"/>
      <w:sz w:val="2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5A59F6"/>
    <w:rPr>
      <w:rFonts w:ascii="Arial" w:eastAsia="Times New Roman" w:hAnsi="Arial" w:cs="Times New Roman"/>
      <w:b/>
      <w:sz w:val="17"/>
      <w:szCs w:val="20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BE151B"/>
    <w:rPr>
      <w:rFonts w:ascii="Arial" w:eastAsia="Times New Roman" w:hAnsi="Arial" w:cs="Times New Roman"/>
      <w:b/>
      <w:sz w:val="17"/>
      <w:szCs w:val="20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092325"/>
    <w:rPr>
      <w:rFonts w:ascii="Arial" w:eastAsia="Times New Roman" w:hAnsi="Arial" w:cs="Times New Roman"/>
      <w:sz w:val="17"/>
      <w:szCs w:val="20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3C5DE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5DEE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C5DE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5DEE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StandardEZ5">
    <w:name w:val="Standard_EZ 5"/>
    <w:basedOn w:val="Standard"/>
    <w:qFormat/>
    <w:rsid w:val="0053628D"/>
    <w:pPr>
      <w:ind w:left="284"/>
    </w:pPr>
  </w:style>
  <w:style w:type="paragraph" w:customStyle="1" w:styleId="StandardEZ10">
    <w:name w:val="Standard_EZ 10"/>
    <w:basedOn w:val="Standard"/>
    <w:qFormat/>
    <w:rsid w:val="00EC62B8"/>
    <w:pPr>
      <w:ind w:left="567"/>
    </w:pPr>
  </w:style>
  <w:style w:type="paragraph" w:styleId="StandardWeb">
    <w:name w:val="Normal (Web)"/>
    <w:basedOn w:val="Standard"/>
    <w:uiPriority w:val="99"/>
    <w:semiHidden/>
    <w:unhideWhenUsed/>
    <w:rsid w:val="00465AB8"/>
    <w:pPr>
      <w:spacing w:before="180" w:after="180" w:line="312" w:lineRule="auto"/>
    </w:pPr>
    <w:rPr>
      <w:rFonts w:ascii="Verdana" w:hAnsi="Verdana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5D475E"/>
    <w:rPr>
      <w:rFonts w:ascii="Arial" w:eastAsiaTheme="majorEastAsia" w:hAnsi="Arial" w:cstheme="majorBidi"/>
      <w:color w:val="000000" w:themeColor="text1"/>
      <w:sz w:val="17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5D475E"/>
    <w:rPr>
      <w:rFonts w:asciiTheme="majorHAnsi" w:eastAsiaTheme="majorEastAsia" w:hAnsiTheme="majorHAnsi" w:cstheme="majorBidi"/>
      <w:i/>
      <w:iCs/>
      <w:color w:val="243F60" w:themeColor="accent1" w:themeShade="7F"/>
      <w:sz w:val="17"/>
      <w:szCs w:val="20"/>
      <w:lang w:eastAsia="de-DE"/>
    </w:rPr>
  </w:style>
  <w:style w:type="paragraph" w:customStyle="1" w:styleId="a">
    <w:name w:val="a)"/>
    <w:basedOn w:val="Standard"/>
    <w:next w:val="Standard"/>
    <w:qFormat/>
    <w:rsid w:val="005A59F6"/>
    <w:pPr>
      <w:keepNext/>
      <w:tabs>
        <w:tab w:val="left" w:pos="227"/>
      </w:tabs>
      <w:spacing w:before="80" w:after="40"/>
      <w:ind w:left="227" w:hanging="227"/>
    </w:pPr>
    <w:rPr>
      <w:b/>
    </w:rPr>
  </w:style>
  <w:style w:type="character" w:styleId="Hyperlink">
    <w:name w:val="Hyperlink"/>
    <w:basedOn w:val="Absatz-Standardschriftart"/>
    <w:uiPriority w:val="99"/>
    <w:unhideWhenUsed/>
    <w:rsid w:val="00E56447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0211D8"/>
    <w:rPr>
      <w:color w:val="800080" w:themeColor="followedHyperlink"/>
      <w:u w:val="single"/>
    </w:rPr>
  </w:style>
  <w:style w:type="paragraph" w:customStyle="1" w:styleId="berschriftA">
    <w:name w:val="Überschrift A"/>
    <w:basedOn w:val="Standard"/>
    <w:next w:val="Standard"/>
    <w:qFormat/>
    <w:rsid w:val="000B12D8"/>
    <w:pPr>
      <w:numPr>
        <w:numId w:val="5"/>
      </w:numPr>
      <w:pBdr>
        <w:bottom w:val="single" w:sz="4" w:space="1" w:color="auto"/>
      </w:pBdr>
      <w:tabs>
        <w:tab w:val="left" w:pos="454"/>
      </w:tabs>
      <w:spacing w:before="180" w:line="240" w:lineRule="atLeast"/>
      <w:ind w:left="454" w:hanging="454"/>
    </w:pPr>
    <w:rPr>
      <w:b/>
      <w:sz w:val="24"/>
    </w:rPr>
  </w:style>
  <w:style w:type="paragraph" w:customStyle="1" w:styleId="Pa6">
    <w:name w:val="Pa6"/>
    <w:basedOn w:val="Standard"/>
    <w:next w:val="Standard"/>
    <w:uiPriority w:val="99"/>
    <w:rsid w:val="001E3AC0"/>
    <w:pPr>
      <w:autoSpaceDE w:val="0"/>
      <w:autoSpaceDN w:val="0"/>
      <w:adjustRightInd w:val="0"/>
      <w:spacing w:after="0" w:line="181" w:lineRule="atLeast"/>
    </w:pPr>
    <w:rPr>
      <w:rFonts w:eastAsiaTheme="minorHAnsi" w:cs="Arial"/>
      <w:sz w:val="24"/>
      <w:szCs w:val="24"/>
      <w:lang w:eastAsia="en-US"/>
    </w:rPr>
  </w:style>
  <w:style w:type="paragraph" w:customStyle="1" w:styleId="Pa8">
    <w:name w:val="Pa8"/>
    <w:basedOn w:val="Standard"/>
    <w:next w:val="Standard"/>
    <w:uiPriority w:val="99"/>
    <w:rsid w:val="001E3AC0"/>
    <w:pPr>
      <w:autoSpaceDE w:val="0"/>
      <w:autoSpaceDN w:val="0"/>
      <w:adjustRightInd w:val="0"/>
      <w:spacing w:after="0" w:line="181" w:lineRule="atLeast"/>
    </w:pPr>
    <w:rPr>
      <w:rFonts w:eastAsiaTheme="minorHAnsi" w:cs="Arial"/>
      <w:sz w:val="24"/>
      <w:szCs w:val="24"/>
      <w:lang w:eastAsia="en-US"/>
    </w:rPr>
  </w:style>
  <w:style w:type="character" w:customStyle="1" w:styleId="A5">
    <w:name w:val="A5"/>
    <w:uiPriority w:val="99"/>
    <w:rsid w:val="001E3AC0"/>
    <w:rPr>
      <w:color w:val="000000"/>
      <w:sz w:val="18"/>
      <w:szCs w:val="18"/>
    </w:rPr>
  </w:style>
  <w:style w:type="paragraph" w:customStyle="1" w:styleId="Pa9">
    <w:name w:val="Pa9"/>
    <w:basedOn w:val="Standard"/>
    <w:next w:val="Standard"/>
    <w:uiPriority w:val="99"/>
    <w:rsid w:val="001E3AC0"/>
    <w:pPr>
      <w:autoSpaceDE w:val="0"/>
      <w:autoSpaceDN w:val="0"/>
      <w:adjustRightInd w:val="0"/>
      <w:spacing w:after="0" w:line="181" w:lineRule="atLeast"/>
    </w:pPr>
    <w:rPr>
      <w:rFonts w:eastAsiaTheme="minorHAnsi" w:cs="Arial"/>
      <w:sz w:val="24"/>
      <w:szCs w:val="24"/>
      <w:lang w:eastAsia="en-US"/>
    </w:rPr>
  </w:style>
  <w:style w:type="paragraph" w:customStyle="1" w:styleId="Pa10">
    <w:name w:val="Pa10"/>
    <w:basedOn w:val="Standard"/>
    <w:next w:val="Standard"/>
    <w:uiPriority w:val="99"/>
    <w:rsid w:val="001E3AC0"/>
    <w:pPr>
      <w:autoSpaceDE w:val="0"/>
      <w:autoSpaceDN w:val="0"/>
      <w:adjustRightInd w:val="0"/>
      <w:spacing w:after="0" w:line="181" w:lineRule="atLeast"/>
    </w:pPr>
    <w:rPr>
      <w:rFonts w:eastAsiaTheme="minorHAnsi" w:cs="Arial"/>
      <w:sz w:val="24"/>
      <w:szCs w:val="24"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81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81D2F"/>
    <w:rPr>
      <w:rFonts w:ascii="Tahoma" w:eastAsia="Times New Roman" w:hAnsi="Tahoma" w:cs="Tahoma"/>
      <w:sz w:val="16"/>
      <w:szCs w:val="16"/>
      <w:lang w:eastAsia="de-DE"/>
    </w:rPr>
  </w:style>
  <w:style w:type="paragraph" w:styleId="berarbeitung">
    <w:name w:val="Revision"/>
    <w:hidden/>
    <w:uiPriority w:val="99"/>
    <w:semiHidden/>
    <w:rsid w:val="00C253E2"/>
    <w:pPr>
      <w:spacing w:after="0" w:line="240" w:lineRule="auto"/>
    </w:pPr>
    <w:rPr>
      <w:rFonts w:ascii="Arial" w:eastAsia="Times New Roman" w:hAnsi="Arial" w:cs="Times New Roman"/>
      <w:sz w:val="17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52B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52BD6"/>
    <w:pPr>
      <w:spacing w:line="240" w:lineRule="auto"/>
    </w:pPr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52BD6"/>
    <w:rPr>
      <w:rFonts w:ascii="Arial" w:eastAsia="Times New Roman" w:hAnsi="Arial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52B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52BD6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39671B"/>
    <w:pPr>
      <w:spacing w:before="0" w:after="0" w:line="240" w:lineRule="auto"/>
    </w:pPr>
    <w:rPr>
      <w:sz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39671B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39671B"/>
    <w:rPr>
      <w:vertAlign w:val="superscript"/>
    </w:rPr>
  </w:style>
  <w:style w:type="paragraph" w:styleId="Endnotentext">
    <w:name w:val="endnote text"/>
    <w:basedOn w:val="Standard"/>
    <w:link w:val="EndnotentextZchn"/>
    <w:uiPriority w:val="99"/>
    <w:unhideWhenUsed/>
    <w:rsid w:val="0039671B"/>
    <w:pPr>
      <w:spacing w:before="0" w:after="0" w:line="240" w:lineRule="auto"/>
    </w:pPr>
    <w:rPr>
      <w:sz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39671B"/>
    <w:rPr>
      <w:rFonts w:ascii="Arial" w:eastAsia="Times New Roman" w:hAnsi="Arial" w:cs="Times New Roman"/>
      <w:sz w:val="20"/>
      <w:szCs w:val="20"/>
      <w:lang w:eastAsia="de-DE"/>
    </w:rPr>
  </w:style>
  <w:style w:type="character" w:styleId="Endnotenzeichen">
    <w:name w:val="endnote reference"/>
    <w:basedOn w:val="Absatz-Standardschriftart"/>
    <w:uiPriority w:val="99"/>
    <w:semiHidden/>
    <w:unhideWhenUsed/>
    <w:rsid w:val="0039671B"/>
    <w:rPr>
      <w:vertAlign w:val="superscript"/>
    </w:rPr>
  </w:style>
  <w:style w:type="paragraph" w:styleId="Listenabsatz">
    <w:name w:val="List Paragraph"/>
    <w:basedOn w:val="Standard"/>
    <w:uiPriority w:val="34"/>
    <w:rsid w:val="00975842"/>
    <w:pPr>
      <w:ind w:left="720"/>
      <w:contextualSpacing/>
    </w:pPr>
  </w:style>
  <w:style w:type="table" w:styleId="HellesRaster-Akzent1">
    <w:name w:val="Light Grid Accent 1"/>
    <w:basedOn w:val="NormaleTabelle"/>
    <w:uiPriority w:val="62"/>
    <w:rsid w:val="00AA0CB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Standard2">
    <w:name w:val="Standard2"/>
    <w:basedOn w:val="Standard"/>
    <w:qFormat/>
    <w:rsid w:val="00AA0CBF"/>
    <w:pPr>
      <w:numPr>
        <w:numId w:val="6"/>
      </w:numPr>
      <w:spacing w:before="200" w:after="0" w:line="276" w:lineRule="auto"/>
    </w:pPr>
    <w:rPr>
      <w:rFonts w:eastAsiaTheme="majorEastAsia" w:cs="Arial"/>
      <w:sz w:val="22"/>
      <w:szCs w:val="22"/>
      <w:lang w:eastAsia="en-US" w:bidi="en-US"/>
    </w:rPr>
  </w:style>
  <w:style w:type="table" w:styleId="Tabellenraster">
    <w:name w:val="Table Grid"/>
    <w:basedOn w:val="NormaleTabelle"/>
    <w:uiPriority w:val="59"/>
    <w:rsid w:val="004D2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Formatvorlage1">
    <w:name w:val="Formatvorlage1"/>
    <w:uiPriority w:val="99"/>
    <w:rsid w:val="00240882"/>
    <w:pPr>
      <w:numPr>
        <w:numId w:val="7"/>
      </w:numPr>
    </w:pPr>
  </w:style>
  <w:style w:type="paragraph" w:customStyle="1" w:styleId="Spiegelstrichb">
    <w:name w:val="Spiegelstrich_b"/>
    <w:basedOn w:val="Standard"/>
    <w:rsid w:val="008C2C3E"/>
    <w:pPr>
      <w:tabs>
        <w:tab w:val="num" w:pos="1070"/>
      </w:tabs>
      <w:spacing w:before="0" w:after="0" w:line="400" w:lineRule="exact"/>
      <w:ind w:left="993" w:hanging="283"/>
    </w:pPr>
    <w:rPr>
      <w:rFonts w:ascii="Times New Roman" w:hAnsi="Times New Roman"/>
      <w:sz w:val="26"/>
    </w:rPr>
  </w:style>
  <w:style w:type="character" w:customStyle="1" w:styleId="KastenTextFettChar">
    <w:name w:val="Kasten Text Fett Char"/>
    <w:basedOn w:val="Absatz-Standardschriftart"/>
    <w:link w:val="KastenTextFett"/>
    <w:rsid w:val="00337775"/>
    <w:rPr>
      <w:rFonts w:ascii="Arial Fett" w:hAnsi="Arial Fett"/>
      <w:b/>
      <w:lang w:eastAsia="de-DE"/>
    </w:rPr>
  </w:style>
  <w:style w:type="paragraph" w:customStyle="1" w:styleId="KastenTextFett">
    <w:name w:val="Kasten Text Fett"/>
    <w:basedOn w:val="Standard"/>
    <w:link w:val="KastenTextFettChar"/>
    <w:rsid w:val="0033777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enter" w:pos="4536"/>
        <w:tab w:val="right" w:pos="9072"/>
      </w:tabs>
      <w:spacing w:before="0" w:after="120" w:line="240" w:lineRule="auto"/>
      <w:ind w:right="284"/>
    </w:pPr>
    <w:rPr>
      <w:rFonts w:ascii="Arial Fett" w:eastAsiaTheme="minorHAnsi" w:hAnsi="Arial Fett" w:cstheme="minorBidi"/>
      <w:b/>
      <w:sz w:val="22"/>
      <w:szCs w:val="22"/>
    </w:rPr>
  </w:style>
  <w:style w:type="table" w:customStyle="1" w:styleId="Tabellenraster1">
    <w:name w:val="Tabellenraster1"/>
    <w:basedOn w:val="NormaleTabelle"/>
    <w:next w:val="Tabellenraster"/>
    <w:uiPriority w:val="59"/>
    <w:rsid w:val="00206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82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0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0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100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6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publications.europa.eu/resource/cellar/79c0ce87-f4dc-11e6-8a35-01aa75ed71a1.0004.01/DOC_1" TargetMode="External"/><Relationship Id="rId1" Type="http://schemas.openxmlformats.org/officeDocument/2006/relationships/hyperlink" Target="https://publications.europa.eu/resource/cellar/79c0ce87-f4dc-11e6-8a35-01aa75ed71a1.0004.01/DOC_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-lokal\Programmdaten\Office\vorlagen\merkblat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2C62BB-36E9-4F74-A793-F13A87F040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merkblatt.dotx</Template>
  <TotalTime>0</TotalTime>
  <Pages>3</Pages>
  <Words>526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Merkblatt</vt:lpstr>
    </vt:vector>
  </TitlesOfParts>
  <Manager>BK-Team, Z 4/d</Manager>
  <Company>BayStMELF</Company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Merkblatt</dc:title>
  <dc:creator>Lingen, Uwe (StMELF)</dc:creator>
  <dc:description>Antragsteller</dc:description>
  <cp:lastModifiedBy>Zimmer, Birgit</cp:lastModifiedBy>
  <cp:revision>3</cp:revision>
  <cp:lastPrinted>2017-04-20T13:59:00Z</cp:lastPrinted>
  <dcterms:created xsi:type="dcterms:W3CDTF">2026-06-04T14:40:00Z</dcterms:created>
  <dcterms:modified xsi:type="dcterms:W3CDTF">2026-06-04T15:14:00Z</dcterms:modified>
</cp:coreProperties>
</file>